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96785" w14:textId="4C0D4014" w:rsidR="003145E1" w:rsidRDefault="00000000" w:rsidP="004C7BA9">
      <w:pPr>
        <w:rPr>
          <w:rFonts w:ascii="Arial" w:hAnsi="Arial" w:cs="Arial"/>
          <w:sz w:val="22"/>
          <w:szCs w:val="22"/>
        </w:rPr>
      </w:pPr>
      <w:r>
        <w:rPr>
          <w:noProof/>
        </w:rPr>
        <w:pict w14:anchorId="4A3A4E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-45.05pt;margin-top:-69.55pt;width:622.7pt;height:57.75pt;z-index:-251654656;mso-position-horizontal-relative:text;mso-position-vertical-relative:text">
            <v:imagedata r:id="rId8" o:title="En tête FSG haut"/>
          </v:shape>
        </w:pict>
      </w:r>
      <w:r w:rsidR="00453E1C">
        <w:rPr>
          <w:rFonts w:ascii="Arial" w:hAnsi="Arial" w:cs="Arial"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54656" behindDoc="0" locked="0" layoutInCell="1" allowOverlap="1" wp14:anchorId="1F9CF808" wp14:editId="117F84BB">
            <wp:simplePos x="0" y="0"/>
            <wp:positionH relativeFrom="column">
              <wp:posOffset>-226060</wp:posOffset>
            </wp:positionH>
            <wp:positionV relativeFrom="paragraph">
              <wp:posOffset>-562610</wp:posOffset>
            </wp:positionV>
            <wp:extent cx="666750" cy="1340485"/>
            <wp:effectExtent l="0" t="0" r="0" b="0"/>
            <wp:wrapNone/>
            <wp:docPr id="43678147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52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6CB791" wp14:editId="03343CEF">
                <wp:simplePos x="0" y="0"/>
                <wp:positionH relativeFrom="column">
                  <wp:posOffset>1022601</wp:posOffset>
                </wp:positionH>
                <wp:positionV relativeFrom="paragraph">
                  <wp:posOffset>-384958</wp:posOffset>
                </wp:positionV>
                <wp:extent cx="404037" cy="457200"/>
                <wp:effectExtent l="0" t="0" r="1524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DF13C" id="Rectangle 1" o:spid="_x0000_s1026" style="position:absolute;margin-left:80.5pt;margin-top:-30.3pt;width:31.8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" fillcolor="white [3212]" strokecolor="white [3212]" strokeweight="1pt"/>
            </w:pict>
          </mc:Fallback>
        </mc:AlternateContent>
      </w:r>
    </w:p>
    <w:p w14:paraId="62E0A20E" w14:textId="2AE6C749" w:rsidR="004C7BA9" w:rsidRPr="004C7BA9" w:rsidRDefault="004C7BA9" w:rsidP="004C7BA9">
      <w:pPr>
        <w:rPr>
          <w:rFonts w:ascii="Arial" w:hAnsi="Arial" w:cs="Arial"/>
          <w:sz w:val="22"/>
          <w:szCs w:val="22"/>
        </w:rPr>
      </w:pPr>
    </w:p>
    <w:p w14:paraId="13952BF7" w14:textId="38BA3666" w:rsidR="003145E1" w:rsidRDefault="003145E1" w:rsidP="003145E1">
      <w:pPr>
        <w:jc w:val="center"/>
        <w:rPr>
          <w:rFonts w:ascii="Arial" w:hAnsi="Arial" w:cs="Arial"/>
        </w:rPr>
      </w:pPr>
    </w:p>
    <w:p w14:paraId="7A2B2A14" w14:textId="77777777" w:rsidR="003D6686" w:rsidRPr="001B20E5" w:rsidRDefault="003D6686" w:rsidP="003D6686">
      <w:pPr>
        <w:jc w:val="center"/>
        <w:rPr>
          <w:b/>
          <w:sz w:val="32"/>
          <w:szCs w:val="32"/>
        </w:rPr>
      </w:pPr>
      <w:r w:rsidRPr="001B20E5">
        <w:rPr>
          <w:b/>
          <w:sz w:val="32"/>
          <w:szCs w:val="32"/>
        </w:rPr>
        <w:t>Vente de produits en soutien à la FSG Le Locle 175ème</w:t>
      </w:r>
    </w:p>
    <w:p w14:paraId="395923D0" w14:textId="335035F8" w:rsidR="009D7BA6" w:rsidRDefault="009D7BA6" w:rsidP="003145E1">
      <w:pPr>
        <w:ind w:left="567" w:hanging="567"/>
        <w:jc w:val="center"/>
        <w:rPr>
          <w:rFonts w:ascii="Arial" w:hAnsi="Arial"/>
          <w:b/>
          <w:sz w:val="32"/>
        </w:rPr>
      </w:pPr>
    </w:p>
    <w:p w14:paraId="05E4C2C4" w14:textId="77777777" w:rsidR="002A45C9" w:rsidRDefault="002A45C9" w:rsidP="00DC79E5">
      <w:pPr>
        <w:jc w:val="both"/>
        <w:rPr>
          <w:rFonts w:asciiTheme="minorHAnsi" w:hAnsiTheme="minorHAnsi" w:cstheme="minorHAnsi"/>
        </w:rPr>
      </w:pPr>
    </w:p>
    <w:p w14:paraId="41254F72" w14:textId="77777777" w:rsidR="003D6686" w:rsidRDefault="003D6686" w:rsidP="003D6686">
      <w:pPr>
        <w:jc w:val="both"/>
      </w:pPr>
      <w:r>
        <w:t>Cette année notre société a fêté son 175</w:t>
      </w:r>
      <w:r w:rsidRPr="0045525A">
        <w:rPr>
          <w:vertAlign w:val="superscript"/>
        </w:rPr>
        <w:t>ème</w:t>
      </w:r>
      <w:r>
        <w:t xml:space="preserve"> anniversaire.</w:t>
      </w:r>
    </w:p>
    <w:p w14:paraId="288C91CB" w14:textId="36BF47E5" w:rsidR="000D24FF" w:rsidRDefault="003D6686" w:rsidP="003D6686">
      <w:pPr>
        <w:jc w:val="both"/>
      </w:pPr>
      <w:r w:rsidRPr="0045525A">
        <w:t xml:space="preserve">Afin </w:t>
      </w:r>
      <w:r w:rsidRPr="00AB07CB">
        <w:t xml:space="preserve">de </w:t>
      </w:r>
      <w:r w:rsidR="00333C9D" w:rsidRPr="00AB07CB">
        <w:t xml:space="preserve">le </w:t>
      </w:r>
      <w:r w:rsidR="00333C9D">
        <w:t xml:space="preserve">célébrer, </w:t>
      </w:r>
      <w:r w:rsidRPr="0045525A">
        <w:t xml:space="preserve">la FSG Le Locle </w:t>
      </w:r>
      <w:r>
        <w:t xml:space="preserve">a </w:t>
      </w:r>
      <w:r w:rsidRPr="0045525A">
        <w:t>jou</w:t>
      </w:r>
      <w:r>
        <w:t>é</w:t>
      </w:r>
      <w:r w:rsidR="00333C9D">
        <w:t xml:space="preserve"> sur plusieurs tableaux :</w:t>
      </w:r>
      <w:r w:rsidRPr="0045525A">
        <w:t> </w:t>
      </w:r>
    </w:p>
    <w:p w14:paraId="3280060B" w14:textId="77777777" w:rsidR="000D24FF" w:rsidRDefault="003D6686" w:rsidP="00333C9D">
      <w:pPr>
        <w:pStyle w:val="Paragraphedeliste"/>
        <w:numPr>
          <w:ilvl w:val="0"/>
          <w:numId w:val="42"/>
        </w:numPr>
        <w:jc w:val="both"/>
      </w:pPr>
      <w:hyperlink r:id="rId10" w:tgtFrame="_blank" w:tooltip="Opens internal link in current window" w:history="1">
        <w:r w:rsidRPr="0045525A">
          <w:rPr>
            <w:rStyle w:val="Lienhypertexte"/>
          </w:rPr>
          <w:t>Son nouveau logo</w:t>
        </w:r>
      </w:hyperlink>
      <w:r w:rsidRPr="0045525A">
        <w:t xml:space="preserve"> modernise son identité et </w:t>
      </w:r>
      <w:r>
        <w:t xml:space="preserve">les nouveaux </w:t>
      </w:r>
      <w:r w:rsidRPr="0045525A">
        <w:t xml:space="preserve">équipements des gymnastes. </w:t>
      </w:r>
    </w:p>
    <w:p w14:paraId="76E73D86" w14:textId="0DDFE8A5" w:rsidR="000D24FF" w:rsidRDefault="003D6686" w:rsidP="00333C9D">
      <w:pPr>
        <w:pStyle w:val="Paragraphedeliste"/>
        <w:numPr>
          <w:ilvl w:val="0"/>
          <w:numId w:val="42"/>
        </w:numPr>
        <w:jc w:val="both"/>
      </w:pPr>
      <w:r w:rsidRPr="0045525A">
        <w:t>Des mini-films retraçant l’histoire du club et ses activités actuelles diffusés sur les réseaux sociaux (</w:t>
      </w:r>
      <w:proofErr w:type="spellStart"/>
      <w:r w:rsidRPr="0045525A">
        <w:t>instagram</w:t>
      </w:r>
      <w:proofErr w:type="spellEnd"/>
      <w:r w:rsidRPr="0045525A">
        <w:t xml:space="preserve">, </w:t>
      </w:r>
      <w:proofErr w:type="spellStart"/>
      <w:r w:rsidRPr="0045525A">
        <w:t>facebook</w:t>
      </w:r>
      <w:proofErr w:type="spellEnd"/>
      <w:r w:rsidRPr="0045525A">
        <w:t>)</w:t>
      </w:r>
      <w:r w:rsidR="00FB15E7">
        <w:t xml:space="preserve">. </w:t>
      </w:r>
      <w:r w:rsidR="00FB15E7" w:rsidRPr="00AB07CB">
        <w:t>Vous pouvez les trouver les liens sur notre site Internet</w:t>
      </w:r>
      <w:r w:rsidR="00FB15E7" w:rsidRPr="00333C9D">
        <w:rPr>
          <w:color w:val="FF0000"/>
        </w:rPr>
        <w:t xml:space="preserve"> </w:t>
      </w:r>
      <w:hyperlink r:id="rId11" w:history="1">
        <w:r w:rsidR="00AB07CB" w:rsidRPr="00AB07CB">
          <w:rPr>
            <w:rStyle w:val="Lienhypertexte"/>
          </w:rPr>
          <w:t>Fsglelocle.ch</w:t>
        </w:r>
      </w:hyperlink>
    </w:p>
    <w:p w14:paraId="4F65B0B7" w14:textId="5372D1CB" w:rsidR="003D6686" w:rsidRDefault="000D24FF" w:rsidP="00333C9D">
      <w:pPr>
        <w:pStyle w:val="Paragraphedeliste"/>
        <w:numPr>
          <w:ilvl w:val="0"/>
          <w:numId w:val="42"/>
        </w:numPr>
        <w:jc w:val="both"/>
      </w:pPr>
      <w:r w:rsidRPr="00AB07CB">
        <w:t>L’organisation de</w:t>
      </w:r>
      <w:r w:rsidR="003D6686" w:rsidRPr="00AB07CB">
        <w:t xml:space="preserve"> </w:t>
      </w:r>
      <w:r w:rsidR="003D6686">
        <w:t>différentes</w:t>
      </w:r>
      <w:r w:rsidR="003D6686" w:rsidRPr="0045525A">
        <w:t xml:space="preserve"> manifestations et compétitions </w:t>
      </w:r>
      <w:r w:rsidR="003D6686">
        <w:t>qui ont eu</w:t>
      </w:r>
      <w:r w:rsidR="003D6686" w:rsidRPr="0045525A">
        <w:t xml:space="preserve"> lieu dans son fief à la halle polyvalente du Communal durant l’année.</w:t>
      </w:r>
    </w:p>
    <w:p w14:paraId="0B393054" w14:textId="77777777" w:rsidR="003D6686" w:rsidRDefault="003D6686" w:rsidP="003D6686">
      <w:pPr>
        <w:jc w:val="both"/>
      </w:pPr>
    </w:p>
    <w:p w14:paraId="56784AFB" w14:textId="792048BD" w:rsidR="003D6686" w:rsidRDefault="003D6686" w:rsidP="003D6686">
      <w:pPr>
        <w:jc w:val="both"/>
      </w:pPr>
      <w:r>
        <w:t>Nous</w:t>
      </w:r>
      <w:r w:rsidRPr="007C5510">
        <w:t xml:space="preserve"> vous offrons la possibilité </w:t>
      </w:r>
      <w:r w:rsidR="00521921" w:rsidRPr="00AB07CB">
        <w:t xml:space="preserve">de garder un souvenir de cet anniversaire et dans le même temps </w:t>
      </w:r>
      <w:r w:rsidRPr="007C5510">
        <w:t xml:space="preserve">de nous soutenir en achetant </w:t>
      </w:r>
      <w:r>
        <w:t>différents produits.</w:t>
      </w:r>
      <w:r w:rsidR="00521921">
        <w:t xml:space="preserve"> </w:t>
      </w:r>
      <w:r>
        <w:t>Peut-être y trouverez-vous des idées de cadeaux pour les fêtes de fin d’année, ou simplement de quoi déguster des produits de qualité.</w:t>
      </w:r>
    </w:p>
    <w:p w14:paraId="5FE1581F" w14:textId="77777777" w:rsidR="003D6686" w:rsidRDefault="003D6686" w:rsidP="003D6686">
      <w:pPr>
        <w:jc w:val="both"/>
      </w:pPr>
    </w:p>
    <w:p w14:paraId="62FE8E67" w14:textId="49DFEAA8" w:rsidR="003D6686" w:rsidRDefault="003D6686" w:rsidP="003D6686">
      <w:pPr>
        <w:jc w:val="both"/>
      </w:pPr>
      <w:r>
        <w:t>Faites votre choix : Bières du 175</w:t>
      </w:r>
      <w:r w:rsidRPr="00C44F6F">
        <w:rPr>
          <w:vertAlign w:val="superscript"/>
        </w:rPr>
        <w:t>ème</w:t>
      </w:r>
      <w:r>
        <w:t xml:space="preserve"> brassées pour notre anniversaire, verres à vin</w:t>
      </w:r>
      <w:r w:rsidR="00521921">
        <w:t xml:space="preserve"> </w:t>
      </w:r>
      <w:r w:rsidR="00521921" w:rsidRPr="00AB07CB">
        <w:t>et gobelets</w:t>
      </w:r>
      <w:r w:rsidRPr="00AB07CB">
        <w:t xml:space="preserve"> </w:t>
      </w:r>
      <w:r>
        <w:t>avec le logo du 175</w:t>
      </w:r>
      <w:r w:rsidRPr="00C44F6F">
        <w:rPr>
          <w:vertAlign w:val="superscript"/>
        </w:rPr>
        <w:t>ème</w:t>
      </w:r>
      <w:r>
        <w:t>.</w:t>
      </w:r>
    </w:p>
    <w:p w14:paraId="5AA9E9E5" w14:textId="77777777" w:rsidR="003D6686" w:rsidRDefault="003D6686" w:rsidP="003D6686">
      <w:pPr>
        <w:jc w:val="both"/>
      </w:pPr>
    </w:p>
    <w:p w14:paraId="437EE649" w14:textId="1ECC7D8B" w:rsidR="003D6686" w:rsidRDefault="003D6686" w:rsidP="003D6686">
      <w:pPr>
        <w:jc w:val="both"/>
      </w:pPr>
      <w:r>
        <w:t xml:space="preserve">Remplissez le bon de commande ci-dessous et remettez-le à un moniteur ou envoyez-le directement par e-mail à l’adresse : </w:t>
      </w:r>
      <w:hyperlink r:id="rId12" w:history="1">
        <w:r w:rsidRPr="00A40E4D">
          <w:rPr>
            <w:rStyle w:val="Lienhypertexte"/>
          </w:rPr>
          <w:t>commande@fsglelocle.ch</w:t>
        </w:r>
      </w:hyperlink>
      <w:r>
        <w:t xml:space="preserve"> ou directement via le formulaire en ligne sur notre site</w:t>
      </w:r>
      <w:r w:rsidR="00E46DD5">
        <w:t xml:space="preserve"> </w:t>
      </w:r>
      <w:hyperlink r:id="rId13" w:history="1">
        <w:r w:rsidR="00586863" w:rsidRPr="00586863">
          <w:rPr>
            <w:rStyle w:val="Lienhypertexte"/>
          </w:rPr>
          <w:t>fsglelocle.ch</w:t>
        </w:r>
      </w:hyperlink>
      <w:r w:rsidRPr="00E46DD5">
        <w:rPr>
          <w:color w:val="FF0000"/>
        </w:rPr>
        <w:t>.</w:t>
      </w:r>
    </w:p>
    <w:p w14:paraId="76554E2A" w14:textId="77777777" w:rsidR="003D6686" w:rsidRDefault="003D6686" w:rsidP="003D6686">
      <w:pPr>
        <w:jc w:val="both"/>
      </w:pPr>
    </w:p>
    <w:p w14:paraId="41A4A4AF" w14:textId="7C2501D4" w:rsidR="003D6686" w:rsidRDefault="003D6686" w:rsidP="003D6686">
      <w:pPr>
        <w:jc w:val="both"/>
      </w:pPr>
      <w:r>
        <w:t>Nous contacterons directement les personnes ayant passé c</w:t>
      </w:r>
      <w:r w:rsidR="00F93FA2">
        <w:t>ommande, pour la livraison à mi-</w:t>
      </w:r>
      <w:r w:rsidR="00F93FA2" w:rsidRPr="00AB07CB">
        <w:t>décembre. Pour ceux qui</w:t>
      </w:r>
      <w:r w:rsidRPr="00AB07CB">
        <w:t xml:space="preserve"> </w:t>
      </w:r>
      <w:r w:rsidR="00F93FA2" w:rsidRPr="00AB07CB">
        <w:t xml:space="preserve">souhaiteraient </w:t>
      </w:r>
      <w:r w:rsidRPr="00AB07CB">
        <w:t>recommander en 2025</w:t>
      </w:r>
      <w:r w:rsidR="00E46DD5" w:rsidRPr="00AB07CB">
        <w:t>,</w:t>
      </w:r>
      <w:r w:rsidRPr="00AB07CB">
        <w:t xml:space="preserve"> pas de problè</w:t>
      </w:r>
      <w:r w:rsidR="00E46DD5" w:rsidRPr="00AB07CB">
        <w:t xml:space="preserve">me, le formulaire restera actif. Le </w:t>
      </w:r>
      <w:r w:rsidRPr="00AB07CB">
        <w:t>paie</w:t>
      </w:r>
      <w:r>
        <w:t xml:space="preserve">ment se fera directement sur place. </w:t>
      </w:r>
    </w:p>
    <w:p w14:paraId="644E9820" w14:textId="77777777" w:rsidR="003D6686" w:rsidRDefault="003D6686" w:rsidP="003D6686">
      <w:pPr>
        <w:jc w:val="both"/>
      </w:pPr>
    </w:p>
    <w:p w14:paraId="362EF990" w14:textId="023D012E" w:rsidR="003D6686" w:rsidRDefault="003D6686" w:rsidP="003D6686">
      <w:pPr>
        <w:jc w:val="both"/>
      </w:pPr>
      <w:r>
        <w:t>Les bénéfices de la vente seront utilisés pour les nouvelles tenues de la société et notre participation à la fête fédérale de Lausanne avec plusieurs groupes. Dans le cadre de notre 175</w:t>
      </w:r>
      <w:r w:rsidRPr="00C44F6F">
        <w:rPr>
          <w:vertAlign w:val="superscript"/>
        </w:rPr>
        <w:t>ème</w:t>
      </w:r>
      <w:r>
        <w:t xml:space="preserve"> nous avons décidé d’offrir à tous nos membres et </w:t>
      </w:r>
      <w:r w:rsidRPr="00A107B2">
        <w:t>futur</w:t>
      </w:r>
      <w:r w:rsidR="00E46DD5" w:rsidRPr="00A107B2">
        <w:t>s</w:t>
      </w:r>
      <w:r w:rsidRPr="00A107B2">
        <w:t xml:space="preserve"> membre</w:t>
      </w:r>
      <w:r w:rsidR="00E46DD5" w:rsidRPr="00A107B2">
        <w:t>s</w:t>
      </w:r>
      <w:r w:rsidRPr="00A107B2">
        <w:t xml:space="preserve"> un </w:t>
      </w:r>
      <w:r>
        <w:t>T-shirt de la société avec une casquette</w:t>
      </w:r>
    </w:p>
    <w:p w14:paraId="4328DF68" w14:textId="77777777" w:rsidR="003D6686" w:rsidRDefault="003D6686" w:rsidP="003D6686">
      <w:pPr>
        <w:jc w:val="both"/>
      </w:pPr>
      <w:r>
        <w:t xml:space="preserve"> </w:t>
      </w:r>
    </w:p>
    <w:p w14:paraId="120F674F" w14:textId="6CBC5AE9" w:rsidR="003D6686" w:rsidRDefault="003D6686" w:rsidP="003D6686">
      <w:pPr>
        <w:jc w:val="both"/>
      </w:pPr>
      <w:r>
        <w:t>Par avance, nous vous remercions pour votre</w:t>
      </w:r>
      <w:r w:rsidR="00E46DD5">
        <w:t xml:space="preserve"> participation et votre précieux</w:t>
      </w:r>
      <w:r>
        <w:t xml:space="preserve"> soutien. </w:t>
      </w:r>
    </w:p>
    <w:p w14:paraId="73FB02F5" w14:textId="77777777" w:rsidR="003D6686" w:rsidRDefault="003D6686" w:rsidP="003D6686">
      <w:pPr>
        <w:jc w:val="both"/>
      </w:pPr>
      <w:r>
        <w:t>___________________________________________________________________________</w:t>
      </w:r>
    </w:p>
    <w:p w14:paraId="7FAD7938" w14:textId="77777777" w:rsidR="003D6686" w:rsidRDefault="003D6686" w:rsidP="003D6686">
      <w:pPr>
        <w:ind w:left="-284"/>
        <w:rPr>
          <w:b/>
          <w:sz w:val="28"/>
          <w:u w:val="single"/>
        </w:rPr>
      </w:pPr>
    </w:p>
    <w:p w14:paraId="3D10623D" w14:textId="77777777" w:rsidR="003D6686" w:rsidRDefault="003D6686" w:rsidP="003D6686">
      <w:r>
        <w:rPr>
          <w:b/>
          <w:sz w:val="28"/>
          <w:u w:val="single"/>
        </w:rPr>
        <w:t>Bière 175ème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tab/>
      </w:r>
      <w:r>
        <w:tab/>
      </w:r>
      <w:r w:rsidRPr="00590603">
        <w:rPr>
          <w:b/>
        </w:rPr>
        <w:t>no</w:t>
      </w:r>
      <w:r>
        <w:rPr>
          <w:b/>
        </w:rPr>
        <w:t>mbre de six-pack</w:t>
      </w:r>
      <w:r>
        <w:rPr>
          <w:b/>
        </w:rPr>
        <w:tab/>
      </w:r>
      <w:r w:rsidRPr="00590603">
        <w:rPr>
          <w:b/>
        </w:rPr>
        <w:tab/>
        <w:t xml:space="preserve">prix </w:t>
      </w:r>
      <w:r>
        <w:rPr>
          <w:b/>
        </w:rPr>
        <w:t>par six-pack</w:t>
      </w:r>
    </w:p>
    <w:p w14:paraId="3895929B" w14:textId="0623E1D8" w:rsidR="003D6686" w:rsidRPr="003A0511" w:rsidRDefault="003D6686" w:rsidP="003D6686">
      <w:pPr>
        <w:rPr>
          <w:b/>
          <w:sz w:val="28"/>
          <w:u w:val="single"/>
        </w:rPr>
      </w:pPr>
      <w:r w:rsidRPr="007A3896">
        <w:rPr>
          <w:b/>
        </w:rPr>
        <w:t xml:space="preserve">Bière blonde type </w:t>
      </w:r>
      <w:proofErr w:type="spellStart"/>
      <w:r w:rsidRPr="007A3896">
        <w:rPr>
          <w:b/>
        </w:rPr>
        <w:t>pilsner</w:t>
      </w:r>
      <w:proofErr w:type="spellEnd"/>
      <w:r w:rsidRPr="007A3896">
        <w:rPr>
          <w:b/>
        </w:rPr>
        <w:t xml:space="preserve"> / alcool 5%, IBU 30</w:t>
      </w:r>
      <w:r>
        <w:tab/>
        <w:t>………………</w:t>
      </w:r>
      <w:r>
        <w:tab/>
      </w:r>
      <w:r>
        <w:tab/>
        <w:t>CHF 30.-</w:t>
      </w:r>
    </w:p>
    <w:p w14:paraId="5D2612FB" w14:textId="77777777" w:rsidR="003D6686" w:rsidRDefault="003D6686" w:rsidP="003D6686">
      <w:r>
        <w:t xml:space="preserve">(brasserie </w:t>
      </w:r>
      <w:proofErr w:type="spellStart"/>
      <w:r>
        <w:t>Celestiale</w:t>
      </w:r>
      <w:proofErr w:type="spellEnd"/>
      <w:r>
        <w:t xml:space="preserve"> « Marin »)</w:t>
      </w:r>
      <w:r>
        <w:tab/>
      </w:r>
    </w:p>
    <w:p w14:paraId="18B31CC0" w14:textId="77777777" w:rsidR="003D6686" w:rsidRDefault="003D6686" w:rsidP="003D6686"/>
    <w:p w14:paraId="2A62A501" w14:textId="77777777" w:rsidR="003D6686" w:rsidRDefault="003D6686" w:rsidP="003D6686">
      <w:r>
        <w:rPr>
          <w:b/>
          <w:sz w:val="28"/>
          <w:u w:val="single"/>
        </w:rPr>
        <w:t>Bière 175ème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tab/>
      </w:r>
      <w:r>
        <w:tab/>
      </w:r>
      <w:r w:rsidRPr="00590603">
        <w:rPr>
          <w:b/>
        </w:rPr>
        <w:t>no</w:t>
      </w:r>
      <w:r>
        <w:rPr>
          <w:b/>
        </w:rPr>
        <w:t>mbre de pack de 24</w:t>
      </w:r>
      <w:r>
        <w:rPr>
          <w:b/>
        </w:rPr>
        <w:tab/>
      </w:r>
      <w:r w:rsidRPr="00590603">
        <w:rPr>
          <w:b/>
        </w:rPr>
        <w:t xml:space="preserve">prix </w:t>
      </w:r>
    </w:p>
    <w:p w14:paraId="2560D422" w14:textId="299BC654" w:rsidR="003D6686" w:rsidRPr="003A0511" w:rsidRDefault="003D6686" w:rsidP="003D6686">
      <w:pPr>
        <w:rPr>
          <w:b/>
          <w:sz w:val="28"/>
          <w:u w:val="single"/>
        </w:rPr>
      </w:pPr>
      <w:r w:rsidRPr="007A3896">
        <w:rPr>
          <w:b/>
        </w:rPr>
        <w:t xml:space="preserve">Bière blonde type </w:t>
      </w:r>
      <w:proofErr w:type="spellStart"/>
      <w:r w:rsidRPr="007A3896">
        <w:rPr>
          <w:b/>
        </w:rPr>
        <w:t>pilsner</w:t>
      </w:r>
      <w:proofErr w:type="spellEnd"/>
      <w:r w:rsidRPr="007A3896">
        <w:rPr>
          <w:b/>
        </w:rPr>
        <w:t xml:space="preserve"> / alcool 5%, IBU 30</w:t>
      </w:r>
      <w:r>
        <w:tab/>
        <w:t>………………</w:t>
      </w:r>
      <w:r>
        <w:tab/>
      </w:r>
      <w:r>
        <w:tab/>
        <w:t>CHF 120.-</w:t>
      </w:r>
    </w:p>
    <w:p w14:paraId="0EB6DBBF" w14:textId="77777777" w:rsidR="003D6686" w:rsidRDefault="003D6686" w:rsidP="003D6686">
      <w:r>
        <w:t>+ 2 verres à vin 175</w:t>
      </w:r>
      <w:r w:rsidRPr="007A3896">
        <w:rPr>
          <w:vertAlign w:val="superscript"/>
        </w:rPr>
        <w:t>ème</w:t>
      </w:r>
    </w:p>
    <w:p w14:paraId="1818D521" w14:textId="77777777" w:rsidR="003D6686" w:rsidRDefault="003D6686" w:rsidP="003D6686">
      <w:r>
        <w:t xml:space="preserve">(brasserie </w:t>
      </w:r>
      <w:proofErr w:type="spellStart"/>
      <w:r>
        <w:t>Celestiale</w:t>
      </w:r>
      <w:proofErr w:type="spellEnd"/>
      <w:r>
        <w:t xml:space="preserve"> « Marin »)</w:t>
      </w:r>
      <w:r>
        <w:tab/>
      </w:r>
    </w:p>
    <w:p w14:paraId="0BB502F2" w14:textId="77777777" w:rsidR="003D6686" w:rsidRDefault="003D6686" w:rsidP="003D6686"/>
    <w:p w14:paraId="3A3EBAFB" w14:textId="77777777" w:rsidR="003D6686" w:rsidRPr="002B5F65" w:rsidRDefault="003D6686" w:rsidP="003D6686">
      <w:pPr>
        <w:rPr>
          <w:b/>
        </w:rPr>
      </w:pPr>
      <w:r>
        <w:rPr>
          <w:b/>
          <w:sz w:val="28"/>
          <w:u w:val="single"/>
        </w:rPr>
        <w:t>Verre 175ème</w:t>
      </w:r>
      <w:r>
        <w:tab/>
      </w:r>
      <w:r>
        <w:tab/>
      </w:r>
      <w:r>
        <w:tab/>
      </w:r>
      <w:r>
        <w:tab/>
      </w:r>
      <w:r>
        <w:tab/>
      </w:r>
      <w:r w:rsidRPr="007F08A3">
        <w:rPr>
          <w:b/>
        </w:rPr>
        <w:t xml:space="preserve">nombre de </w:t>
      </w:r>
      <w:r>
        <w:rPr>
          <w:b/>
        </w:rPr>
        <w:t>verre</w:t>
      </w:r>
      <w:r w:rsidRPr="007F08A3">
        <w:rPr>
          <w:b/>
        </w:rPr>
        <w:tab/>
      </w:r>
      <w:r w:rsidRPr="007F08A3">
        <w:rPr>
          <w:b/>
        </w:rPr>
        <w:tab/>
        <w:t xml:space="preserve">prix par </w:t>
      </w:r>
      <w:r>
        <w:rPr>
          <w:b/>
        </w:rPr>
        <w:t>verre</w:t>
      </w:r>
    </w:p>
    <w:p w14:paraId="13980A73" w14:textId="77777777" w:rsidR="003D6686" w:rsidRDefault="003D6686" w:rsidP="003D6686">
      <w:r>
        <w:rPr>
          <w:b/>
        </w:rPr>
        <w:t xml:space="preserve">Verre à vin </w:t>
      </w:r>
      <w:r>
        <w:t>(</w:t>
      </w:r>
      <w:r w:rsidRPr="00B51630">
        <w:rPr>
          <w:i/>
        </w:rPr>
        <w:t>stock limité</w:t>
      </w:r>
      <w:r>
        <w:t>)</w:t>
      </w:r>
      <w:r>
        <w:tab/>
      </w:r>
      <w:r>
        <w:tab/>
      </w:r>
      <w:r>
        <w:tab/>
      </w:r>
      <w:r>
        <w:tab/>
        <w:t>…………….</w:t>
      </w:r>
      <w:r>
        <w:tab/>
      </w:r>
      <w:r>
        <w:tab/>
      </w:r>
      <w:r>
        <w:tab/>
        <w:t>CHF 5.-</w:t>
      </w:r>
    </w:p>
    <w:p w14:paraId="4AD59A65" w14:textId="77777777" w:rsidR="003D6686" w:rsidRDefault="003D6686" w:rsidP="003D6686">
      <w:r>
        <w:rPr>
          <w:b/>
        </w:rPr>
        <w:t xml:space="preserve">Goblet 33cl en plastique </w:t>
      </w:r>
      <w:r>
        <w:t>(</w:t>
      </w:r>
      <w:r w:rsidRPr="00B51630">
        <w:rPr>
          <w:i/>
        </w:rPr>
        <w:t>stock limité</w:t>
      </w:r>
      <w:r>
        <w:t>)</w:t>
      </w:r>
      <w:r>
        <w:tab/>
      </w:r>
      <w:r>
        <w:tab/>
        <w:t>…………….</w:t>
      </w:r>
      <w:r>
        <w:tab/>
      </w:r>
      <w:r>
        <w:tab/>
      </w:r>
      <w:r>
        <w:tab/>
        <w:t>CHF 2.-</w:t>
      </w:r>
    </w:p>
    <w:p w14:paraId="7F90EC81" w14:textId="77777777" w:rsidR="003D6686" w:rsidRDefault="003D6686" w:rsidP="003D6686"/>
    <w:p w14:paraId="75CE0C91" w14:textId="77777777" w:rsidR="003D6686" w:rsidRPr="002B5F65" w:rsidRDefault="003D6686" w:rsidP="003D6686">
      <w:pPr>
        <w:rPr>
          <w:b/>
        </w:rPr>
      </w:pPr>
      <w:r>
        <w:rPr>
          <w:b/>
          <w:sz w:val="28"/>
          <w:u w:val="single"/>
        </w:rPr>
        <w:t>Verre 175ème</w:t>
      </w:r>
      <w:r>
        <w:tab/>
      </w:r>
      <w:r>
        <w:tab/>
      </w:r>
      <w:r>
        <w:tab/>
      </w:r>
      <w:r>
        <w:tab/>
      </w:r>
      <w:r>
        <w:tab/>
      </w:r>
      <w:r w:rsidRPr="007F08A3">
        <w:rPr>
          <w:b/>
        </w:rPr>
        <w:t xml:space="preserve">nombre de </w:t>
      </w:r>
      <w:r>
        <w:rPr>
          <w:b/>
        </w:rPr>
        <w:t>carton</w:t>
      </w:r>
      <w:r w:rsidRPr="007F08A3">
        <w:rPr>
          <w:b/>
        </w:rPr>
        <w:tab/>
      </w:r>
      <w:r w:rsidRPr="007F08A3">
        <w:rPr>
          <w:b/>
        </w:rPr>
        <w:tab/>
        <w:t xml:space="preserve">prix par </w:t>
      </w:r>
      <w:r>
        <w:rPr>
          <w:b/>
        </w:rPr>
        <w:t>carton</w:t>
      </w:r>
    </w:p>
    <w:p w14:paraId="7028382B" w14:textId="6E0CD5BA" w:rsidR="00C115DE" w:rsidRPr="00C115DE" w:rsidRDefault="003D6686" w:rsidP="00AB07CB">
      <w:pPr>
        <w:rPr>
          <w:rStyle w:val="lev"/>
          <w:b w:val="0"/>
          <w:bCs w:val="0"/>
        </w:rPr>
      </w:pPr>
      <w:r>
        <w:rPr>
          <w:b/>
        </w:rPr>
        <w:t xml:space="preserve">6x Verre à vin </w:t>
      </w:r>
      <w:r>
        <w:t>(</w:t>
      </w:r>
      <w:r w:rsidRPr="00B51630">
        <w:rPr>
          <w:i/>
        </w:rPr>
        <w:t>stock limité</w:t>
      </w:r>
      <w:r>
        <w:t>)</w:t>
      </w:r>
      <w:r>
        <w:tab/>
      </w:r>
      <w:r>
        <w:tab/>
      </w:r>
      <w:r>
        <w:tab/>
      </w:r>
      <w:r>
        <w:tab/>
        <w:t>…………….</w:t>
      </w:r>
      <w:r>
        <w:tab/>
      </w:r>
      <w:r>
        <w:tab/>
      </w:r>
      <w:r>
        <w:tab/>
        <w:t>CHF 30.-</w:t>
      </w:r>
    </w:p>
    <w:p w14:paraId="7473C79B" w14:textId="72E531A9" w:rsidR="003D6686" w:rsidRDefault="00092FE9" w:rsidP="003D6686">
      <w:pPr>
        <w:tabs>
          <w:tab w:val="left" w:pos="6804"/>
          <w:tab w:val="left" w:pos="7938"/>
        </w:tabs>
        <w:rPr>
          <w:b/>
          <w:bCs/>
          <w:sz w:val="40"/>
          <w:szCs w:val="40"/>
        </w:rPr>
      </w:pPr>
      <w:r>
        <w:rPr>
          <w:noProof/>
          <w:lang w:val="fr-CH" w:eastAsia="fr-CH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E29397" wp14:editId="21B088D9">
                <wp:simplePos x="0" y="0"/>
                <wp:positionH relativeFrom="column">
                  <wp:posOffset>742950</wp:posOffset>
                </wp:positionH>
                <wp:positionV relativeFrom="paragraph">
                  <wp:posOffset>-323850</wp:posOffset>
                </wp:positionV>
                <wp:extent cx="404037" cy="457200"/>
                <wp:effectExtent l="0" t="0" r="15240" b="19050"/>
                <wp:wrapNone/>
                <wp:docPr id="1773870510" name="Rectangle 1773870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6782E" id="Rectangle 1773870510" o:spid="_x0000_s1026" style="position:absolute;margin-left:58.5pt;margin-top:-25.5pt;width:31.8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56704" behindDoc="0" locked="0" layoutInCell="1" allowOverlap="1" wp14:anchorId="7A71D299" wp14:editId="2634850F">
            <wp:simplePos x="0" y="0"/>
            <wp:positionH relativeFrom="column">
              <wp:posOffset>-273685</wp:posOffset>
            </wp:positionH>
            <wp:positionV relativeFrom="paragraph">
              <wp:posOffset>-495935</wp:posOffset>
            </wp:positionV>
            <wp:extent cx="666750" cy="1340485"/>
            <wp:effectExtent l="0" t="0" r="0" b="0"/>
            <wp:wrapNone/>
            <wp:docPr id="8282050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686">
        <w:rPr>
          <w:b/>
          <w:bCs/>
          <w:noProof/>
          <w:sz w:val="40"/>
          <w:szCs w:val="40"/>
          <w:lang w:val="fr-CH" w:eastAsia="fr-CH"/>
        </w:rPr>
        <w:drawing>
          <wp:anchor distT="0" distB="0" distL="114300" distR="114300" simplePos="0" relativeHeight="251655680" behindDoc="0" locked="0" layoutInCell="1" allowOverlap="1" wp14:anchorId="4A3A4E2C" wp14:editId="3353A970">
            <wp:simplePos x="0" y="0"/>
            <wp:positionH relativeFrom="margin">
              <wp:align>center</wp:align>
            </wp:positionH>
            <wp:positionV relativeFrom="paragraph">
              <wp:posOffset>-838835</wp:posOffset>
            </wp:positionV>
            <wp:extent cx="7918770" cy="734060"/>
            <wp:effectExtent l="0" t="0" r="6350" b="8890"/>
            <wp:wrapNone/>
            <wp:docPr id="181440905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770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D398C" w14:textId="6FC841CC" w:rsidR="00092FE9" w:rsidRDefault="00092FE9" w:rsidP="003D6686">
      <w:pPr>
        <w:tabs>
          <w:tab w:val="left" w:pos="6804"/>
          <w:tab w:val="left" w:pos="7938"/>
        </w:tabs>
        <w:ind w:left="-284"/>
        <w:rPr>
          <w:b/>
          <w:bCs/>
          <w:sz w:val="40"/>
          <w:szCs w:val="40"/>
        </w:rPr>
      </w:pPr>
    </w:p>
    <w:p w14:paraId="264EF8D1" w14:textId="339AA655" w:rsidR="00092FE9" w:rsidRDefault="00092FE9" w:rsidP="003D6686">
      <w:pPr>
        <w:tabs>
          <w:tab w:val="left" w:pos="6804"/>
          <w:tab w:val="left" w:pos="7938"/>
        </w:tabs>
        <w:ind w:left="-284"/>
        <w:rPr>
          <w:b/>
          <w:bCs/>
          <w:sz w:val="40"/>
          <w:szCs w:val="40"/>
        </w:rPr>
      </w:pPr>
    </w:p>
    <w:p w14:paraId="6E2430BD" w14:textId="070660FC" w:rsidR="00092FE9" w:rsidRDefault="00092FE9" w:rsidP="003D6686">
      <w:pPr>
        <w:tabs>
          <w:tab w:val="left" w:pos="6804"/>
          <w:tab w:val="left" w:pos="7938"/>
        </w:tabs>
        <w:ind w:left="-284"/>
        <w:rPr>
          <w:b/>
          <w:bCs/>
          <w:sz w:val="40"/>
          <w:szCs w:val="40"/>
        </w:rPr>
      </w:pPr>
    </w:p>
    <w:p w14:paraId="1499E664" w14:textId="4C15B9B7" w:rsidR="003D6686" w:rsidRPr="009F7B57" w:rsidRDefault="003D6686" w:rsidP="00092FE9">
      <w:pPr>
        <w:tabs>
          <w:tab w:val="left" w:pos="6804"/>
          <w:tab w:val="left" w:pos="7938"/>
        </w:tabs>
        <w:rPr>
          <w:b/>
          <w:bCs/>
          <w:sz w:val="40"/>
          <w:szCs w:val="40"/>
        </w:rPr>
      </w:pPr>
      <w:bookmarkStart w:id="0" w:name="_Hlk181653322"/>
      <w:r w:rsidRPr="009F7B57">
        <w:rPr>
          <w:b/>
          <w:bCs/>
          <w:sz w:val="40"/>
          <w:szCs w:val="40"/>
        </w:rPr>
        <w:t>Bière 175ème</w:t>
      </w:r>
    </w:p>
    <w:p w14:paraId="2919A9CC" w14:textId="4EE82522" w:rsidR="00092FE9" w:rsidRDefault="00092FE9" w:rsidP="003D6686">
      <w:pPr>
        <w:tabs>
          <w:tab w:val="left" w:pos="6804"/>
          <w:tab w:val="left" w:pos="7938"/>
        </w:tabs>
        <w:ind w:left="3119"/>
        <w:rPr>
          <w:sz w:val="36"/>
          <w:szCs w:val="36"/>
        </w:rPr>
      </w:pPr>
      <w:r>
        <w:rPr>
          <w:b/>
          <w:bCs/>
          <w:noProof/>
          <w:sz w:val="40"/>
          <w:szCs w:val="40"/>
          <w:lang w:val="fr-CH" w:eastAsia="fr-CH"/>
        </w:rPr>
        <w:drawing>
          <wp:anchor distT="0" distB="0" distL="114300" distR="114300" simplePos="0" relativeHeight="251658752" behindDoc="1" locked="0" layoutInCell="1" allowOverlap="1" wp14:anchorId="153376A7" wp14:editId="10627AB6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485900" cy="2319020"/>
            <wp:effectExtent l="0" t="0" r="0" b="5080"/>
            <wp:wrapNone/>
            <wp:docPr id="26070277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02776" name="Image 2607027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C0301" w14:textId="22E2B353" w:rsidR="003D6686" w:rsidRPr="009F7B57" w:rsidRDefault="003D6686" w:rsidP="003D6686">
      <w:pPr>
        <w:tabs>
          <w:tab w:val="left" w:pos="6804"/>
          <w:tab w:val="left" w:pos="7938"/>
        </w:tabs>
        <w:ind w:left="3119"/>
        <w:rPr>
          <w:sz w:val="36"/>
          <w:szCs w:val="36"/>
        </w:rPr>
      </w:pPr>
      <w:r w:rsidRPr="009F7B57">
        <w:rPr>
          <w:sz w:val="36"/>
          <w:szCs w:val="36"/>
        </w:rPr>
        <w:t xml:space="preserve">Bière blonde type </w:t>
      </w:r>
      <w:proofErr w:type="spellStart"/>
      <w:r w:rsidRPr="009F7B57">
        <w:rPr>
          <w:sz w:val="36"/>
          <w:szCs w:val="36"/>
        </w:rPr>
        <w:t>pilsner</w:t>
      </w:r>
      <w:proofErr w:type="spellEnd"/>
      <w:r w:rsidRPr="009F7B57">
        <w:rPr>
          <w:sz w:val="36"/>
          <w:szCs w:val="36"/>
        </w:rPr>
        <w:t xml:space="preserve"> / alcool 5%, IBU 30</w:t>
      </w:r>
    </w:p>
    <w:p w14:paraId="689C2297" w14:textId="0F1944AD" w:rsidR="003D6686" w:rsidRPr="009F7B57" w:rsidRDefault="003D6686" w:rsidP="003D6686">
      <w:pPr>
        <w:tabs>
          <w:tab w:val="left" w:pos="6804"/>
          <w:tab w:val="left" w:pos="7938"/>
        </w:tabs>
        <w:ind w:left="3119"/>
        <w:rPr>
          <w:sz w:val="36"/>
          <w:szCs w:val="36"/>
        </w:rPr>
      </w:pPr>
      <w:r w:rsidRPr="009F7B57">
        <w:rPr>
          <w:sz w:val="36"/>
          <w:szCs w:val="36"/>
        </w:rPr>
        <w:t xml:space="preserve">La bière de notre 175ème anniversaire. Une </w:t>
      </w:r>
      <w:proofErr w:type="spellStart"/>
      <w:r w:rsidRPr="009F7B57">
        <w:rPr>
          <w:sz w:val="36"/>
          <w:szCs w:val="36"/>
        </w:rPr>
        <w:t>pilsner</w:t>
      </w:r>
      <w:proofErr w:type="spellEnd"/>
      <w:r w:rsidRPr="009F7B57">
        <w:rPr>
          <w:sz w:val="36"/>
          <w:szCs w:val="36"/>
        </w:rPr>
        <w:t xml:space="preserve"> vive,</w:t>
      </w:r>
    </w:p>
    <w:p w14:paraId="48E7E3FB" w14:textId="40582FC5" w:rsidR="003D6686" w:rsidRPr="009F7B57" w:rsidRDefault="003D6686" w:rsidP="003D6686">
      <w:pPr>
        <w:tabs>
          <w:tab w:val="left" w:pos="6804"/>
          <w:tab w:val="left" w:pos="7938"/>
        </w:tabs>
        <w:ind w:left="3119"/>
        <w:rPr>
          <w:sz w:val="36"/>
          <w:szCs w:val="36"/>
        </w:rPr>
      </w:pPr>
      <w:r w:rsidRPr="009F7B57">
        <w:rPr>
          <w:sz w:val="36"/>
          <w:szCs w:val="36"/>
        </w:rPr>
        <w:t xml:space="preserve">houblonnée à froid avec les houblons Saphir et </w:t>
      </w:r>
      <w:proofErr w:type="spellStart"/>
      <w:r w:rsidRPr="009F7B57">
        <w:rPr>
          <w:sz w:val="36"/>
          <w:szCs w:val="36"/>
        </w:rPr>
        <w:t>Tettnanger</w:t>
      </w:r>
      <w:proofErr w:type="spellEnd"/>
      <w:r w:rsidRPr="009F7B57">
        <w:rPr>
          <w:sz w:val="36"/>
          <w:szCs w:val="36"/>
        </w:rPr>
        <w:t>,</w:t>
      </w:r>
    </w:p>
    <w:p w14:paraId="0321E7F5" w14:textId="2D1BF486" w:rsidR="003D6686" w:rsidRPr="003A0511" w:rsidRDefault="003D6686" w:rsidP="003D6686">
      <w:pPr>
        <w:tabs>
          <w:tab w:val="left" w:pos="6804"/>
          <w:tab w:val="left" w:pos="7938"/>
        </w:tabs>
        <w:ind w:left="3119"/>
      </w:pPr>
      <w:r w:rsidRPr="009F7B57">
        <w:rPr>
          <w:sz w:val="36"/>
          <w:szCs w:val="36"/>
        </w:rPr>
        <w:t>aux notes florales et épicées.</w:t>
      </w:r>
    </w:p>
    <w:p w14:paraId="65A94146" w14:textId="25EC9057" w:rsidR="00BB6A6F" w:rsidRDefault="00BB6A6F" w:rsidP="00E7113E">
      <w:pPr>
        <w:jc w:val="both"/>
        <w:rPr>
          <w:rStyle w:val="lev"/>
          <w:b w:val="0"/>
          <w:bCs w:val="0"/>
        </w:rPr>
      </w:pPr>
    </w:p>
    <w:p w14:paraId="2FE9A667" w14:textId="4C8E547B" w:rsidR="00BB6A6F" w:rsidRDefault="00BB6A6F" w:rsidP="00E7113E">
      <w:pPr>
        <w:jc w:val="both"/>
        <w:rPr>
          <w:rStyle w:val="lev"/>
          <w:b w:val="0"/>
          <w:bCs w:val="0"/>
        </w:rPr>
      </w:pPr>
    </w:p>
    <w:p w14:paraId="65B7BAF8" w14:textId="445285E9" w:rsidR="00DD28C4" w:rsidRDefault="00DD28C4" w:rsidP="00E7113E">
      <w:pPr>
        <w:jc w:val="both"/>
        <w:rPr>
          <w:rStyle w:val="lev"/>
          <w:b w:val="0"/>
          <w:bCs w:val="0"/>
        </w:rPr>
      </w:pPr>
    </w:p>
    <w:p w14:paraId="3E862D44" w14:textId="1C553343" w:rsidR="00DD28C4" w:rsidRDefault="00DD28C4" w:rsidP="00E7113E">
      <w:pPr>
        <w:jc w:val="both"/>
        <w:rPr>
          <w:rStyle w:val="lev"/>
          <w:b w:val="0"/>
          <w:bCs w:val="0"/>
        </w:rPr>
      </w:pPr>
    </w:p>
    <w:p w14:paraId="3F9B5DEA" w14:textId="218C6927" w:rsidR="00DD28C4" w:rsidRDefault="00DD28C4" w:rsidP="00E7113E">
      <w:pPr>
        <w:jc w:val="both"/>
        <w:rPr>
          <w:rStyle w:val="lev"/>
          <w:b w:val="0"/>
          <w:bCs w:val="0"/>
        </w:rPr>
      </w:pPr>
    </w:p>
    <w:p w14:paraId="73A2972F" w14:textId="20614605" w:rsidR="00092FE9" w:rsidRPr="00092FE9" w:rsidRDefault="00092FE9" w:rsidP="00092FE9">
      <w:pPr>
        <w:jc w:val="both"/>
      </w:pPr>
      <w:r>
        <w:rPr>
          <w:b/>
          <w:bCs/>
          <w:sz w:val="40"/>
          <w:szCs w:val="40"/>
        </w:rPr>
        <w:t>Verre</w:t>
      </w:r>
      <w:r w:rsidRPr="009F7B57">
        <w:rPr>
          <w:b/>
          <w:bCs/>
          <w:sz w:val="40"/>
          <w:szCs w:val="40"/>
        </w:rPr>
        <w:t xml:space="preserve"> 175</w:t>
      </w:r>
      <w:r w:rsidRPr="00092FE9">
        <w:rPr>
          <w:b/>
          <w:bCs/>
          <w:sz w:val="40"/>
          <w:szCs w:val="40"/>
          <w:vertAlign w:val="superscript"/>
        </w:rPr>
        <w:t>ème</w:t>
      </w:r>
      <w:r>
        <w:rPr>
          <w:b/>
          <w:bCs/>
          <w:sz w:val="40"/>
          <w:szCs w:val="40"/>
        </w:rPr>
        <w:t xml:space="preserve">                          Goblet 33cl 175ème</w:t>
      </w:r>
    </w:p>
    <w:p w14:paraId="7FE148AF" w14:textId="250432DA" w:rsidR="00DD28C4" w:rsidRDefault="00DD28C4" w:rsidP="00E7113E">
      <w:pPr>
        <w:jc w:val="both"/>
        <w:rPr>
          <w:rStyle w:val="lev"/>
          <w:b w:val="0"/>
          <w:bCs w:val="0"/>
        </w:rPr>
      </w:pPr>
    </w:p>
    <w:p w14:paraId="34DBAE48" w14:textId="61C008B7" w:rsidR="00DD28C4" w:rsidRDefault="00DD28C4" w:rsidP="00E7113E">
      <w:pPr>
        <w:jc w:val="both"/>
        <w:rPr>
          <w:rStyle w:val="lev"/>
          <w:b w:val="0"/>
          <w:bCs w:val="0"/>
        </w:rPr>
      </w:pPr>
    </w:p>
    <w:p w14:paraId="6CA2B453" w14:textId="0D8F1075" w:rsidR="00BB6A6F" w:rsidRDefault="00092FE9" w:rsidP="00E7113E">
      <w:pPr>
        <w:jc w:val="both"/>
        <w:rPr>
          <w:rStyle w:val="lev"/>
          <w:b w:val="0"/>
          <w:bCs w:val="0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0800" behindDoc="1" locked="0" layoutInCell="1" allowOverlap="1" wp14:anchorId="03E91804" wp14:editId="0A645272">
            <wp:simplePos x="0" y="0"/>
            <wp:positionH relativeFrom="column">
              <wp:posOffset>3041015</wp:posOffset>
            </wp:positionH>
            <wp:positionV relativeFrom="paragraph">
              <wp:posOffset>9525</wp:posOffset>
            </wp:positionV>
            <wp:extent cx="2476500" cy="4729184"/>
            <wp:effectExtent l="0" t="0" r="0" b="0"/>
            <wp:wrapNone/>
            <wp:docPr id="171770260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02602" name="Image 171770260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0210" cy="47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lang w:val="fr-CH" w:eastAsia="fr-CH"/>
        </w:rPr>
        <w:drawing>
          <wp:anchor distT="0" distB="0" distL="114300" distR="114300" simplePos="0" relativeHeight="251659776" behindDoc="1" locked="0" layoutInCell="1" allowOverlap="1" wp14:anchorId="3DFA337E" wp14:editId="44AAD14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009775" cy="4684395"/>
            <wp:effectExtent l="0" t="0" r="9525" b="1905"/>
            <wp:wrapNone/>
            <wp:docPr id="144144780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47807" name="Image 144144780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2BE3C" w14:textId="5DE3F732" w:rsidR="00BB6A6F" w:rsidRPr="00E7113E" w:rsidRDefault="00BB6A6F" w:rsidP="00E7113E">
      <w:pPr>
        <w:jc w:val="both"/>
        <w:rPr>
          <w:rStyle w:val="lev"/>
          <w:b w:val="0"/>
          <w:bCs w:val="0"/>
        </w:rPr>
      </w:pPr>
      <w:r>
        <w:rPr>
          <w:rStyle w:val="lev"/>
          <w:b w:val="0"/>
          <w:bCs w:val="0"/>
        </w:rPr>
        <w:t xml:space="preserve">     </w:t>
      </w:r>
      <w:bookmarkEnd w:id="0"/>
    </w:p>
    <w:sectPr w:rsidR="00BB6A6F" w:rsidRPr="00E7113E" w:rsidSect="001A45E9">
      <w:footerReference w:type="even" r:id="rId18"/>
      <w:footerReference w:type="default" r:id="rId19"/>
      <w:pgSz w:w="11907" w:h="16840" w:code="9"/>
      <w:pgMar w:top="1276" w:right="851" w:bottom="142" w:left="851" w:header="709" w:footer="709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1C06C8" w14:textId="77777777" w:rsidR="00BA134F" w:rsidRDefault="00BA134F">
      <w:r>
        <w:separator/>
      </w:r>
    </w:p>
  </w:endnote>
  <w:endnote w:type="continuationSeparator" w:id="0">
    <w:p w14:paraId="1B381D1E" w14:textId="77777777" w:rsidR="00BA134F" w:rsidRDefault="00BA1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1C096" w14:textId="77777777" w:rsidR="00F843F2" w:rsidRDefault="00F843F2" w:rsidP="004515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C961D2D" w14:textId="77777777" w:rsidR="00F843F2" w:rsidRDefault="00F843F2" w:rsidP="00D034F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D13B6" w14:textId="0539A870" w:rsidR="00F843F2" w:rsidRDefault="00F843F2" w:rsidP="004515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21921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83A0144" w14:textId="77777777" w:rsidR="00F843F2" w:rsidRDefault="00F843F2" w:rsidP="00D034F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D2E2D" w14:textId="77777777" w:rsidR="00BA134F" w:rsidRDefault="00BA134F">
      <w:r>
        <w:separator/>
      </w:r>
    </w:p>
  </w:footnote>
  <w:footnote w:type="continuationSeparator" w:id="0">
    <w:p w14:paraId="71AD5938" w14:textId="77777777" w:rsidR="00BA134F" w:rsidRDefault="00BA1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925C5"/>
    <w:multiLevelType w:val="hybridMultilevel"/>
    <w:tmpl w:val="4B8CA188"/>
    <w:lvl w:ilvl="0" w:tplc="619ADCE6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A7237"/>
    <w:multiLevelType w:val="hybridMultilevel"/>
    <w:tmpl w:val="76B477C0"/>
    <w:lvl w:ilvl="0" w:tplc="F2D8D44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789" w:hanging="360"/>
      </w:pPr>
    </w:lvl>
    <w:lvl w:ilvl="2" w:tplc="100C001B" w:tentative="1">
      <w:start w:val="1"/>
      <w:numFmt w:val="lowerRoman"/>
      <w:lvlText w:val="%3."/>
      <w:lvlJc w:val="right"/>
      <w:pPr>
        <w:ind w:left="2509" w:hanging="180"/>
      </w:pPr>
    </w:lvl>
    <w:lvl w:ilvl="3" w:tplc="100C000F" w:tentative="1">
      <w:start w:val="1"/>
      <w:numFmt w:val="decimal"/>
      <w:lvlText w:val="%4."/>
      <w:lvlJc w:val="left"/>
      <w:pPr>
        <w:ind w:left="3229" w:hanging="360"/>
      </w:pPr>
    </w:lvl>
    <w:lvl w:ilvl="4" w:tplc="100C0019" w:tentative="1">
      <w:start w:val="1"/>
      <w:numFmt w:val="lowerLetter"/>
      <w:lvlText w:val="%5."/>
      <w:lvlJc w:val="left"/>
      <w:pPr>
        <w:ind w:left="3949" w:hanging="360"/>
      </w:pPr>
    </w:lvl>
    <w:lvl w:ilvl="5" w:tplc="100C001B" w:tentative="1">
      <w:start w:val="1"/>
      <w:numFmt w:val="lowerRoman"/>
      <w:lvlText w:val="%6."/>
      <w:lvlJc w:val="right"/>
      <w:pPr>
        <w:ind w:left="4669" w:hanging="180"/>
      </w:pPr>
    </w:lvl>
    <w:lvl w:ilvl="6" w:tplc="100C000F" w:tentative="1">
      <w:start w:val="1"/>
      <w:numFmt w:val="decimal"/>
      <w:lvlText w:val="%7."/>
      <w:lvlJc w:val="left"/>
      <w:pPr>
        <w:ind w:left="5389" w:hanging="360"/>
      </w:pPr>
    </w:lvl>
    <w:lvl w:ilvl="7" w:tplc="100C0019" w:tentative="1">
      <w:start w:val="1"/>
      <w:numFmt w:val="lowerLetter"/>
      <w:lvlText w:val="%8."/>
      <w:lvlJc w:val="left"/>
      <w:pPr>
        <w:ind w:left="6109" w:hanging="360"/>
      </w:pPr>
    </w:lvl>
    <w:lvl w:ilvl="8" w:tplc="10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066826"/>
    <w:multiLevelType w:val="hybridMultilevel"/>
    <w:tmpl w:val="274E1E5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E6C03"/>
    <w:multiLevelType w:val="hybridMultilevel"/>
    <w:tmpl w:val="97F2B134"/>
    <w:lvl w:ilvl="0" w:tplc="B0CC17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32640"/>
    <w:multiLevelType w:val="hybridMultilevel"/>
    <w:tmpl w:val="D0F8734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783886"/>
    <w:multiLevelType w:val="hybridMultilevel"/>
    <w:tmpl w:val="5D1C4D9A"/>
    <w:lvl w:ilvl="0" w:tplc="10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3A05DC2"/>
    <w:multiLevelType w:val="hybridMultilevel"/>
    <w:tmpl w:val="161EFFCC"/>
    <w:lvl w:ilvl="0" w:tplc="A704BFAE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400CC8"/>
    <w:multiLevelType w:val="hybridMultilevel"/>
    <w:tmpl w:val="C310B7C4"/>
    <w:lvl w:ilvl="0" w:tplc="D29AFB8C">
      <w:start w:val="1"/>
      <w:numFmt w:val="lowerRoman"/>
      <w:lvlText w:val="%1)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292D64A3"/>
    <w:multiLevelType w:val="hybridMultilevel"/>
    <w:tmpl w:val="0DA27D50"/>
    <w:lvl w:ilvl="0" w:tplc="10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99B4D38"/>
    <w:multiLevelType w:val="hybridMultilevel"/>
    <w:tmpl w:val="5CDA7986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2B2731"/>
    <w:multiLevelType w:val="hybridMultilevel"/>
    <w:tmpl w:val="5CBE7E14"/>
    <w:lvl w:ilvl="0" w:tplc="0D0CF688">
      <w:start w:val="10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2E7F6B1C"/>
    <w:multiLevelType w:val="hybridMultilevel"/>
    <w:tmpl w:val="AAA886B4"/>
    <w:lvl w:ilvl="0" w:tplc="FFA4EF0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062AEE"/>
    <w:multiLevelType w:val="multilevel"/>
    <w:tmpl w:val="5DA28F10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F72316"/>
    <w:multiLevelType w:val="hybridMultilevel"/>
    <w:tmpl w:val="91ACE1E4"/>
    <w:lvl w:ilvl="0" w:tplc="10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349036E"/>
    <w:multiLevelType w:val="hybridMultilevel"/>
    <w:tmpl w:val="38DEE9A2"/>
    <w:lvl w:ilvl="0" w:tplc="7E4462A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D737F1"/>
    <w:multiLevelType w:val="hybridMultilevel"/>
    <w:tmpl w:val="9C12EF4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DC794A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324E2"/>
    <w:multiLevelType w:val="hybridMultilevel"/>
    <w:tmpl w:val="001A4F42"/>
    <w:lvl w:ilvl="0" w:tplc="9AD2158C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F0F47DB"/>
    <w:multiLevelType w:val="hybridMultilevel"/>
    <w:tmpl w:val="C242E884"/>
    <w:lvl w:ilvl="0" w:tplc="CB167F72">
      <w:start w:val="1"/>
      <w:numFmt w:val="bullet"/>
      <w:lvlText w:val="-"/>
      <w:lvlJc w:val="left"/>
      <w:pPr>
        <w:ind w:left="83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512C73A">
      <w:start w:val="1"/>
      <w:numFmt w:val="bullet"/>
      <w:lvlText w:val="o"/>
      <w:lvlJc w:val="left"/>
      <w:pPr>
        <w:ind w:left="18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A1EB4B2">
      <w:start w:val="1"/>
      <w:numFmt w:val="bullet"/>
      <w:lvlText w:val="▪"/>
      <w:lvlJc w:val="left"/>
      <w:pPr>
        <w:ind w:left="25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19CA20C">
      <w:start w:val="1"/>
      <w:numFmt w:val="bullet"/>
      <w:lvlText w:val="•"/>
      <w:lvlJc w:val="left"/>
      <w:pPr>
        <w:ind w:left="32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F763DCC">
      <w:start w:val="1"/>
      <w:numFmt w:val="bullet"/>
      <w:lvlText w:val="o"/>
      <w:lvlJc w:val="left"/>
      <w:pPr>
        <w:ind w:left="39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32E20B2">
      <w:start w:val="1"/>
      <w:numFmt w:val="bullet"/>
      <w:lvlText w:val="▪"/>
      <w:lvlJc w:val="left"/>
      <w:pPr>
        <w:ind w:left="46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2A2B9A4">
      <w:start w:val="1"/>
      <w:numFmt w:val="bullet"/>
      <w:lvlText w:val="•"/>
      <w:lvlJc w:val="left"/>
      <w:pPr>
        <w:ind w:left="54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63E4CFE">
      <w:start w:val="1"/>
      <w:numFmt w:val="bullet"/>
      <w:lvlText w:val="o"/>
      <w:lvlJc w:val="left"/>
      <w:pPr>
        <w:ind w:left="61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EEEB0E4">
      <w:start w:val="1"/>
      <w:numFmt w:val="bullet"/>
      <w:lvlText w:val="▪"/>
      <w:lvlJc w:val="left"/>
      <w:pPr>
        <w:ind w:left="68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55B1403C"/>
    <w:multiLevelType w:val="hybridMultilevel"/>
    <w:tmpl w:val="F888434C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E83615"/>
    <w:multiLevelType w:val="hybridMultilevel"/>
    <w:tmpl w:val="5C2432DC"/>
    <w:lvl w:ilvl="0" w:tplc="A49EE31C">
      <w:start w:val="1"/>
      <w:numFmt w:val="lowerRoman"/>
      <w:lvlText w:val="%1)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 w15:restartNumberingAfterBreak="0">
    <w:nsid w:val="59711160"/>
    <w:multiLevelType w:val="multilevel"/>
    <w:tmpl w:val="A40A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1561B6"/>
    <w:multiLevelType w:val="hybridMultilevel"/>
    <w:tmpl w:val="EFF2CE42"/>
    <w:lvl w:ilvl="0" w:tplc="38FEDE3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195826"/>
    <w:multiLevelType w:val="singleLevel"/>
    <w:tmpl w:val="AF5E2A18"/>
    <w:lvl w:ilvl="0">
      <w:start w:val="1"/>
      <w:numFmt w:val="decimal"/>
      <w:lvlText w:val="%1."/>
      <w:lvlJc w:val="right"/>
      <w:pPr>
        <w:tabs>
          <w:tab w:val="num" w:pos="-288"/>
        </w:tabs>
        <w:ind w:left="137" w:hanging="137"/>
      </w:pPr>
      <w:rPr>
        <w:rFonts w:hint="default"/>
      </w:rPr>
    </w:lvl>
  </w:abstractNum>
  <w:abstractNum w:abstractNumId="23" w15:restartNumberingAfterBreak="0">
    <w:nsid w:val="5DC75485"/>
    <w:multiLevelType w:val="multilevel"/>
    <w:tmpl w:val="8690D82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24" w15:restartNumberingAfterBreak="0">
    <w:nsid w:val="61860DD8"/>
    <w:multiLevelType w:val="hybridMultilevel"/>
    <w:tmpl w:val="E892DE68"/>
    <w:lvl w:ilvl="0" w:tplc="D63EB2C6">
      <w:start w:val="1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2DC6706"/>
    <w:multiLevelType w:val="multilevel"/>
    <w:tmpl w:val="43C6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6C0530"/>
    <w:multiLevelType w:val="hybridMultilevel"/>
    <w:tmpl w:val="77E643A6"/>
    <w:lvl w:ilvl="0" w:tplc="16C2664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234109"/>
    <w:multiLevelType w:val="hybridMultilevel"/>
    <w:tmpl w:val="C44E879C"/>
    <w:lvl w:ilvl="0" w:tplc="A5FAD3F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825653"/>
    <w:multiLevelType w:val="hybridMultilevel"/>
    <w:tmpl w:val="0AE41C14"/>
    <w:lvl w:ilvl="0" w:tplc="24FC338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67003A44"/>
    <w:multiLevelType w:val="hybridMultilevel"/>
    <w:tmpl w:val="FE7A3B70"/>
    <w:lvl w:ilvl="0" w:tplc="0792E5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647" w:hanging="360"/>
      </w:pPr>
    </w:lvl>
    <w:lvl w:ilvl="2" w:tplc="100C001B" w:tentative="1">
      <w:start w:val="1"/>
      <w:numFmt w:val="lowerRoman"/>
      <w:lvlText w:val="%3."/>
      <w:lvlJc w:val="right"/>
      <w:pPr>
        <w:ind w:left="2367" w:hanging="180"/>
      </w:pPr>
    </w:lvl>
    <w:lvl w:ilvl="3" w:tplc="100C000F" w:tentative="1">
      <w:start w:val="1"/>
      <w:numFmt w:val="decimal"/>
      <w:lvlText w:val="%4."/>
      <w:lvlJc w:val="left"/>
      <w:pPr>
        <w:ind w:left="3087" w:hanging="360"/>
      </w:pPr>
    </w:lvl>
    <w:lvl w:ilvl="4" w:tplc="100C0019" w:tentative="1">
      <w:start w:val="1"/>
      <w:numFmt w:val="lowerLetter"/>
      <w:lvlText w:val="%5."/>
      <w:lvlJc w:val="left"/>
      <w:pPr>
        <w:ind w:left="3807" w:hanging="360"/>
      </w:pPr>
    </w:lvl>
    <w:lvl w:ilvl="5" w:tplc="100C001B" w:tentative="1">
      <w:start w:val="1"/>
      <w:numFmt w:val="lowerRoman"/>
      <w:lvlText w:val="%6."/>
      <w:lvlJc w:val="right"/>
      <w:pPr>
        <w:ind w:left="4527" w:hanging="180"/>
      </w:pPr>
    </w:lvl>
    <w:lvl w:ilvl="6" w:tplc="100C000F" w:tentative="1">
      <w:start w:val="1"/>
      <w:numFmt w:val="decimal"/>
      <w:lvlText w:val="%7."/>
      <w:lvlJc w:val="left"/>
      <w:pPr>
        <w:ind w:left="5247" w:hanging="360"/>
      </w:pPr>
    </w:lvl>
    <w:lvl w:ilvl="7" w:tplc="100C0019" w:tentative="1">
      <w:start w:val="1"/>
      <w:numFmt w:val="lowerLetter"/>
      <w:lvlText w:val="%8."/>
      <w:lvlJc w:val="left"/>
      <w:pPr>
        <w:ind w:left="5967" w:hanging="360"/>
      </w:pPr>
    </w:lvl>
    <w:lvl w:ilvl="8" w:tplc="10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BEF0C63"/>
    <w:multiLevelType w:val="hybridMultilevel"/>
    <w:tmpl w:val="30D01FC4"/>
    <w:lvl w:ilvl="0" w:tplc="BABE8E1C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D657E28"/>
    <w:multiLevelType w:val="hybridMultilevel"/>
    <w:tmpl w:val="11D6B986"/>
    <w:lvl w:ilvl="0" w:tplc="F70E95D8">
      <w:start w:val="1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800D54"/>
    <w:multiLevelType w:val="hybridMultilevel"/>
    <w:tmpl w:val="A358D568"/>
    <w:lvl w:ilvl="0" w:tplc="5896D4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4063F"/>
    <w:multiLevelType w:val="hybridMultilevel"/>
    <w:tmpl w:val="F9B65D10"/>
    <w:lvl w:ilvl="0" w:tplc="72D61E8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325167D"/>
    <w:multiLevelType w:val="hybridMultilevel"/>
    <w:tmpl w:val="5BBE18DA"/>
    <w:lvl w:ilvl="0" w:tplc="77186B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67D69D6"/>
    <w:multiLevelType w:val="hybridMultilevel"/>
    <w:tmpl w:val="24DEB560"/>
    <w:lvl w:ilvl="0" w:tplc="FA3C7F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7874921"/>
    <w:multiLevelType w:val="multilevel"/>
    <w:tmpl w:val="7048064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7C065E7"/>
    <w:multiLevelType w:val="hybridMultilevel"/>
    <w:tmpl w:val="CFF8D9D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A856BA"/>
    <w:multiLevelType w:val="hybridMultilevel"/>
    <w:tmpl w:val="C17426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4D0ECB"/>
    <w:multiLevelType w:val="multilevel"/>
    <w:tmpl w:val="77E643A6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6A0E6B"/>
    <w:multiLevelType w:val="hybridMultilevel"/>
    <w:tmpl w:val="D95AFA94"/>
    <w:lvl w:ilvl="0" w:tplc="E7A65300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DC257E5"/>
    <w:multiLevelType w:val="multilevel"/>
    <w:tmpl w:val="38463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9172248">
    <w:abstractNumId w:val="26"/>
  </w:num>
  <w:num w:numId="2" w16cid:durableId="76562743">
    <w:abstractNumId w:val="41"/>
  </w:num>
  <w:num w:numId="3" w16cid:durableId="1925801151">
    <w:abstractNumId w:val="0"/>
  </w:num>
  <w:num w:numId="4" w16cid:durableId="155614892">
    <w:abstractNumId w:val="14"/>
  </w:num>
  <w:num w:numId="5" w16cid:durableId="2133744988">
    <w:abstractNumId w:val="39"/>
  </w:num>
  <w:num w:numId="6" w16cid:durableId="2122069698">
    <w:abstractNumId w:val="11"/>
  </w:num>
  <w:num w:numId="7" w16cid:durableId="961763510">
    <w:abstractNumId w:val="22"/>
  </w:num>
  <w:num w:numId="8" w16cid:durableId="630138255">
    <w:abstractNumId w:val="33"/>
  </w:num>
  <w:num w:numId="9" w16cid:durableId="1894731825">
    <w:abstractNumId w:val="30"/>
  </w:num>
  <w:num w:numId="10" w16cid:durableId="920414060">
    <w:abstractNumId w:val="19"/>
  </w:num>
  <w:num w:numId="11" w16cid:durableId="596522874">
    <w:abstractNumId w:val="7"/>
  </w:num>
  <w:num w:numId="12" w16cid:durableId="270865058">
    <w:abstractNumId w:val="10"/>
  </w:num>
  <w:num w:numId="13" w16cid:durableId="1476683120">
    <w:abstractNumId w:val="31"/>
  </w:num>
  <w:num w:numId="14" w16cid:durableId="281420432">
    <w:abstractNumId w:val="37"/>
  </w:num>
  <w:num w:numId="15" w16cid:durableId="604387738">
    <w:abstractNumId w:val="34"/>
  </w:num>
  <w:num w:numId="16" w16cid:durableId="1695110098">
    <w:abstractNumId w:val="24"/>
  </w:num>
  <w:num w:numId="17" w16cid:durableId="1768385450">
    <w:abstractNumId w:val="28"/>
  </w:num>
  <w:num w:numId="18" w16cid:durableId="815536723">
    <w:abstractNumId w:val="6"/>
  </w:num>
  <w:num w:numId="19" w16cid:durableId="472718624">
    <w:abstractNumId w:val="16"/>
  </w:num>
  <w:num w:numId="20" w16cid:durableId="1002438772">
    <w:abstractNumId w:val="27"/>
  </w:num>
  <w:num w:numId="21" w16cid:durableId="958300121">
    <w:abstractNumId w:val="35"/>
  </w:num>
  <w:num w:numId="22" w16cid:durableId="1192307221">
    <w:abstractNumId w:val="1"/>
  </w:num>
  <w:num w:numId="23" w16cid:durableId="1741175166">
    <w:abstractNumId w:val="18"/>
  </w:num>
  <w:num w:numId="24" w16cid:durableId="167670648">
    <w:abstractNumId w:val="8"/>
  </w:num>
  <w:num w:numId="25" w16cid:durableId="562789926">
    <w:abstractNumId w:val="5"/>
  </w:num>
  <w:num w:numId="26" w16cid:durableId="992832379">
    <w:abstractNumId w:val="20"/>
  </w:num>
  <w:num w:numId="27" w16cid:durableId="1909028402">
    <w:abstractNumId w:val="25"/>
  </w:num>
  <w:num w:numId="28" w16cid:durableId="368383115">
    <w:abstractNumId w:val="12"/>
  </w:num>
  <w:num w:numId="29" w16cid:durableId="750278191">
    <w:abstractNumId w:val="36"/>
  </w:num>
  <w:num w:numId="30" w16cid:durableId="470707874">
    <w:abstractNumId w:val="23"/>
  </w:num>
  <w:num w:numId="31" w16cid:durableId="966004953">
    <w:abstractNumId w:val="13"/>
  </w:num>
  <w:num w:numId="32" w16cid:durableId="1800997501">
    <w:abstractNumId w:val="9"/>
  </w:num>
  <w:num w:numId="33" w16cid:durableId="1991668872">
    <w:abstractNumId w:val="29"/>
  </w:num>
  <w:num w:numId="34" w16cid:durableId="1276526016">
    <w:abstractNumId w:val="15"/>
  </w:num>
  <w:num w:numId="35" w16cid:durableId="1926570866">
    <w:abstractNumId w:val="38"/>
  </w:num>
  <w:num w:numId="36" w16cid:durableId="1345938069">
    <w:abstractNumId w:val="21"/>
  </w:num>
  <w:num w:numId="37" w16cid:durableId="1979064017">
    <w:abstractNumId w:val="40"/>
  </w:num>
  <w:num w:numId="38" w16cid:durableId="305285854">
    <w:abstractNumId w:val="2"/>
  </w:num>
  <w:num w:numId="39" w16cid:durableId="1513377936">
    <w:abstractNumId w:val="32"/>
  </w:num>
  <w:num w:numId="40" w16cid:durableId="1860507840">
    <w:abstractNumId w:val="17"/>
  </w:num>
  <w:num w:numId="41" w16cid:durableId="1112898595">
    <w:abstractNumId w:val="3"/>
  </w:num>
  <w:num w:numId="42" w16cid:durableId="18683301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5DA"/>
    <w:rsid w:val="00000597"/>
    <w:rsid w:val="00001CA3"/>
    <w:rsid w:val="00003933"/>
    <w:rsid w:val="00004F9E"/>
    <w:rsid w:val="0000573D"/>
    <w:rsid w:val="00010E8A"/>
    <w:rsid w:val="00013B82"/>
    <w:rsid w:val="00015428"/>
    <w:rsid w:val="00015C1D"/>
    <w:rsid w:val="00021391"/>
    <w:rsid w:val="00021881"/>
    <w:rsid w:val="00021F68"/>
    <w:rsid w:val="000220DF"/>
    <w:rsid w:val="0002286F"/>
    <w:rsid w:val="00022ABF"/>
    <w:rsid w:val="00024753"/>
    <w:rsid w:val="00026553"/>
    <w:rsid w:val="00027B40"/>
    <w:rsid w:val="00030288"/>
    <w:rsid w:val="0003090F"/>
    <w:rsid w:val="000354BC"/>
    <w:rsid w:val="00036378"/>
    <w:rsid w:val="000372B8"/>
    <w:rsid w:val="00037A0C"/>
    <w:rsid w:val="00041C0F"/>
    <w:rsid w:val="00041FD5"/>
    <w:rsid w:val="00042E37"/>
    <w:rsid w:val="00043700"/>
    <w:rsid w:val="0004398E"/>
    <w:rsid w:val="0005254D"/>
    <w:rsid w:val="00052CB5"/>
    <w:rsid w:val="00055DE0"/>
    <w:rsid w:val="000565BE"/>
    <w:rsid w:val="00056FAB"/>
    <w:rsid w:val="00057FD5"/>
    <w:rsid w:val="00061080"/>
    <w:rsid w:val="0006158D"/>
    <w:rsid w:val="00061AE3"/>
    <w:rsid w:val="00061B5B"/>
    <w:rsid w:val="00062ED2"/>
    <w:rsid w:val="000633D4"/>
    <w:rsid w:val="0006442F"/>
    <w:rsid w:val="00064B46"/>
    <w:rsid w:val="00065D12"/>
    <w:rsid w:val="00065FA5"/>
    <w:rsid w:val="00067B6D"/>
    <w:rsid w:val="0007238B"/>
    <w:rsid w:val="0007268A"/>
    <w:rsid w:val="00074D2D"/>
    <w:rsid w:val="000755D3"/>
    <w:rsid w:val="0007675E"/>
    <w:rsid w:val="0007754A"/>
    <w:rsid w:val="00081D38"/>
    <w:rsid w:val="00082CFC"/>
    <w:rsid w:val="000830A5"/>
    <w:rsid w:val="000838B1"/>
    <w:rsid w:val="000842E1"/>
    <w:rsid w:val="00086E7D"/>
    <w:rsid w:val="00091B71"/>
    <w:rsid w:val="00092FE9"/>
    <w:rsid w:val="000957CA"/>
    <w:rsid w:val="00095EA8"/>
    <w:rsid w:val="00097B02"/>
    <w:rsid w:val="000A00B9"/>
    <w:rsid w:val="000A2EE4"/>
    <w:rsid w:val="000A4C8C"/>
    <w:rsid w:val="000A57A0"/>
    <w:rsid w:val="000A5DA6"/>
    <w:rsid w:val="000A6F6F"/>
    <w:rsid w:val="000B0CEC"/>
    <w:rsid w:val="000B0F41"/>
    <w:rsid w:val="000B35EF"/>
    <w:rsid w:val="000B4E9A"/>
    <w:rsid w:val="000B7F81"/>
    <w:rsid w:val="000C0801"/>
    <w:rsid w:val="000C3434"/>
    <w:rsid w:val="000C571C"/>
    <w:rsid w:val="000D01BF"/>
    <w:rsid w:val="000D10C3"/>
    <w:rsid w:val="000D24FF"/>
    <w:rsid w:val="000D3127"/>
    <w:rsid w:val="000D43A0"/>
    <w:rsid w:val="000D58C7"/>
    <w:rsid w:val="000E12DE"/>
    <w:rsid w:val="000E1847"/>
    <w:rsid w:val="000E2086"/>
    <w:rsid w:val="000E3662"/>
    <w:rsid w:val="000E424E"/>
    <w:rsid w:val="000E4DC0"/>
    <w:rsid w:val="000E537E"/>
    <w:rsid w:val="000E6480"/>
    <w:rsid w:val="000F270A"/>
    <w:rsid w:val="000F34EE"/>
    <w:rsid w:val="000F3BBE"/>
    <w:rsid w:val="000F3D89"/>
    <w:rsid w:val="000F3F40"/>
    <w:rsid w:val="00100A22"/>
    <w:rsid w:val="0010662C"/>
    <w:rsid w:val="00106B98"/>
    <w:rsid w:val="001072FF"/>
    <w:rsid w:val="00110652"/>
    <w:rsid w:val="00110EF9"/>
    <w:rsid w:val="00111AED"/>
    <w:rsid w:val="00111EB5"/>
    <w:rsid w:val="0011234E"/>
    <w:rsid w:val="001126DC"/>
    <w:rsid w:val="00113F04"/>
    <w:rsid w:val="00114174"/>
    <w:rsid w:val="00114A7A"/>
    <w:rsid w:val="0011621A"/>
    <w:rsid w:val="00117DC9"/>
    <w:rsid w:val="00120498"/>
    <w:rsid w:val="0012065B"/>
    <w:rsid w:val="0012137B"/>
    <w:rsid w:val="00122544"/>
    <w:rsid w:val="0013117F"/>
    <w:rsid w:val="00131195"/>
    <w:rsid w:val="00131F5E"/>
    <w:rsid w:val="00134017"/>
    <w:rsid w:val="00135172"/>
    <w:rsid w:val="00135AE9"/>
    <w:rsid w:val="001400C4"/>
    <w:rsid w:val="001421BE"/>
    <w:rsid w:val="00143C08"/>
    <w:rsid w:val="00144BCA"/>
    <w:rsid w:val="00146F08"/>
    <w:rsid w:val="00147045"/>
    <w:rsid w:val="00147C3C"/>
    <w:rsid w:val="001501F2"/>
    <w:rsid w:val="0015023A"/>
    <w:rsid w:val="00151019"/>
    <w:rsid w:val="001518E3"/>
    <w:rsid w:val="00151EAB"/>
    <w:rsid w:val="001522A7"/>
    <w:rsid w:val="00153257"/>
    <w:rsid w:val="00154383"/>
    <w:rsid w:val="00155007"/>
    <w:rsid w:val="0016014F"/>
    <w:rsid w:val="00161915"/>
    <w:rsid w:val="001642F0"/>
    <w:rsid w:val="001645EC"/>
    <w:rsid w:val="0017047A"/>
    <w:rsid w:val="00170542"/>
    <w:rsid w:val="0017106A"/>
    <w:rsid w:val="001718D6"/>
    <w:rsid w:val="001718DE"/>
    <w:rsid w:val="00175288"/>
    <w:rsid w:val="00175CAD"/>
    <w:rsid w:val="0017732A"/>
    <w:rsid w:val="00183CA8"/>
    <w:rsid w:val="00187394"/>
    <w:rsid w:val="0019135C"/>
    <w:rsid w:val="00195E1C"/>
    <w:rsid w:val="0019613E"/>
    <w:rsid w:val="00197EE6"/>
    <w:rsid w:val="001A0565"/>
    <w:rsid w:val="001A086E"/>
    <w:rsid w:val="001A1B25"/>
    <w:rsid w:val="001A2144"/>
    <w:rsid w:val="001A45E9"/>
    <w:rsid w:val="001A5413"/>
    <w:rsid w:val="001A5EFD"/>
    <w:rsid w:val="001A70EC"/>
    <w:rsid w:val="001B0907"/>
    <w:rsid w:val="001B18E2"/>
    <w:rsid w:val="001B20E5"/>
    <w:rsid w:val="001B2183"/>
    <w:rsid w:val="001B35E5"/>
    <w:rsid w:val="001B65D7"/>
    <w:rsid w:val="001C03C5"/>
    <w:rsid w:val="001C0E6E"/>
    <w:rsid w:val="001C103A"/>
    <w:rsid w:val="001C103F"/>
    <w:rsid w:val="001C161D"/>
    <w:rsid w:val="001C2652"/>
    <w:rsid w:val="001C331C"/>
    <w:rsid w:val="001C336D"/>
    <w:rsid w:val="001C3918"/>
    <w:rsid w:val="001C6377"/>
    <w:rsid w:val="001D168C"/>
    <w:rsid w:val="001E003C"/>
    <w:rsid w:val="001E078F"/>
    <w:rsid w:val="001E25B5"/>
    <w:rsid w:val="001E4F27"/>
    <w:rsid w:val="001E6E64"/>
    <w:rsid w:val="001E7AC4"/>
    <w:rsid w:val="001F5D3D"/>
    <w:rsid w:val="00200773"/>
    <w:rsid w:val="00200AFE"/>
    <w:rsid w:val="00200F3E"/>
    <w:rsid w:val="0020137D"/>
    <w:rsid w:val="002015BA"/>
    <w:rsid w:val="002019A7"/>
    <w:rsid w:val="002022F9"/>
    <w:rsid w:val="002023A0"/>
    <w:rsid w:val="00206079"/>
    <w:rsid w:val="00206555"/>
    <w:rsid w:val="0021267D"/>
    <w:rsid w:val="00212C57"/>
    <w:rsid w:val="00213162"/>
    <w:rsid w:val="002154A2"/>
    <w:rsid w:val="0022016E"/>
    <w:rsid w:val="00220953"/>
    <w:rsid w:val="00220EDF"/>
    <w:rsid w:val="00222230"/>
    <w:rsid w:val="00222600"/>
    <w:rsid w:val="00222DF2"/>
    <w:rsid w:val="002235EF"/>
    <w:rsid w:val="002238BF"/>
    <w:rsid w:val="00224986"/>
    <w:rsid w:val="00224E56"/>
    <w:rsid w:val="00225FAF"/>
    <w:rsid w:val="002262E5"/>
    <w:rsid w:val="002302AB"/>
    <w:rsid w:val="002304BD"/>
    <w:rsid w:val="00230ABE"/>
    <w:rsid w:val="00232A16"/>
    <w:rsid w:val="002346F6"/>
    <w:rsid w:val="00244895"/>
    <w:rsid w:val="00247AC7"/>
    <w:rsid w:val="00251219"/>
    <w:rsid w:val="00253515"/>
    <w:rsid w:val="00255E82"/>
    <w:rsid w:val="002572E4"/>
    <w:rsid w:val="00257851"/>
    <w:rsid w:val="002602CE"/>
    <w:rsid w:val="002607C6"/>
    <w:rsid w:val="00261F7C"/>
    <w:rsid w:val="00262E2F"/>
    <w:rsid w:val="002643FB"/>
    <w:rsid w:val="002670AB"/>
    <w:rsid w:val="00270294"/>
    <w:rsid w:val="002725DD"/>
    <w:rsid w:val="0027419B"/>
    <w:rsid w:val="00274489"/>
    <w:rsid w:val="00275437"/>
    <w:rsid w:val="00281AF0"/>
    <w:rsid w:val="00281C39"/>
    <w:rsid w:val="00284FF4"/>
    <w:rsid w:val="00285386"/>
    <w:rsid w:val="00285D5E"/>
    <w:rsid w:val="00290C26"/>
    <w:rsid w:val="00295A09"/>
    <w:rsid w:val="00296516"/>
    <w:rsid w:val="002A45C9"/>
    <w:rsid w:val="002A4A7B"/>
    <w:rsid w:val="002A4DEB"/>
    <w:rsid w:val="002A5A75"/>
    <w:rsid w:val="002B2E25"/>
    <w:rsid w:val="002B4DB5"/>
    <w:rsid w:val="002B5511"/>
    <w:rsid w:val="002B6227"/>
    <w:rsid w:val="002B71BF"/>
    <w:rsid w:val="002C026D"/>
    <w:rsid w:val="002C1862"/>
    <w:rsid w:val="002C52C0"/>
    <w:rsid w:val="002C7333"/>
    <w:rsid w:val="002C73DB"/>
    <w:rsid w:val="002C7A4B"/>
    <w:rsid w:val="002C7AF7"/>
    <w:rsid w:val="002D1A7D"/>
    <w:rsid w:val="002D49B8"/>
    <w:rsid w:val="002E085A"/>
    <w:rsid w:val="002E1851"/>
    <w:rsid w:val="002E2031"/>
    <w:rsid w:val="002E23AE"/>
    <w:rsid w:val="002E695A"/>
    <w:rsid w:val="002E6AA9"/>
    <w:rsid w:val="002F050E"/>
    <w:rsid w:val="002F3D32"/>
    <w:rsid w:val="002F4CDE"/>
    <w:rsid w:val="002F5921"/>
    <w:rsid w:val="00300943"/>
    <w:rsid w:val="00301459"/>
    <w:rsid w:val="003022CC"/>
    <w:rsid w:val="00303F73"/>
    <w:rsid w:val="00310CA7"/>
    <w:rsid w:val="00311F52"/>
    <w:rsid w:val="00313580"/>
    <w:rsid w:val="003145E1"/>
    <w:rsid w:val="003146BB"/>
    <w:rsid w:val="00315837"/>
    <w:rsid w:val="00316C2D"/>
    <w:rsid w:val="00316FB8"/>
    <w:rsid w:val="003174F7"/>
    <w:rsid w:val="0031752B"/>
    <w:rsid w:val="00321329"/>
    <w:rsid w:val="0032227A"/>
    <w:rsid w:val="00325401"/>
    <w:rsid w:val="00326297"/>
    <w:rsid w:val="00330F74"/>
    <w:rsid w:val="00331E81"/>
    <w:rsid w:val="00332524"/>
    <w:rsid w:val="00333C9D"/>
    <w:rsid w:val="00335A31"/>
    <w:rsid w:val="00337384"/>
    <w:rsid w:val="00341532"/>
    <w:rsid w:val="003418A4"/>
    <w:rsid w:val="00341C3E"/>
    <w:rsid w:val="00341FDB"/>
    <w:rsid w:val="003424F4"/>
    <w:rsid w:val="003429D9"/>
    <w:rsid w:val="00344AC6"/>
    <w:rsid w:val="00345B3D"/>
    <w:rsid w:val="00345F1A"/>
    <w:rsid w:val="0034742A"/>
    <w:rsid w:val="00347FF5"/>
    <w:rsid w:val="00350C9A"/>
    <w:rsid w:val="00350F83"/>
    <w:rsid w:val="00355100"/>
    <w:rsid w:val="0035578B"/>
    <w:rsid w:val="00361F8C"/>
    <w:rsid w:val="0036242D"/>
    <w:rsid w:val="00362E30"/>
    <w:rsid w:val="003635E4"/>
    <w:rsid w:val="003640D2"/>
    <w:rsid w:val="00372621"/>
    <w:rsid w:val="00373F8E"/>
    <w:rsid w:val="00374544"/>
    <w:rsid w:val="00380B6D"/>
    <w:rsid w:val="003838B3"/>
    <w:rsid w:val="0038663E"/>
    <w:rsid w:val="00386683"/>
    <w:rsid w:val="00396D29"/>
    <w:rsid w:val="003A142C"/>
    <w:rsid w:val="003A1BCB"/>
    <w:rsid w:val="003A207E"/>
    <w:rsid w:val="003A2D5C"/>
    <w:rsid w:val="003A5AFD"/>
    <w:rsid w:val="003A5B3A"/>
    <w:rsid w:val="003A6CC4"/>
    <w:rsid w:val="003A7593"/>
    <w:rsid w:val="003B093A"/>
    <w:rsid w:val="003B1F80"/>
    <w:rsid w:val="003B3EFA"/>
    <w:rsid w:val="003B482D"/>
    <w:rsid w:val="003C01FB"/>
    <w:rsid w:val="003C0881"/>
    <w:rsid w:val="003C1FA5"/>
    <w:rsid w:val="003C3BCA"/>
    <w:rsid w:val="003C5639"/>
    <w:rsid w:val="003C69EA"/>
    <w:rsid w:val="003D1DCE"/>
    <w:rsid w:val="003D527B"/>
    <w:rsid w:val="003D6686"/>
    <w:rsid w:val="003E0B78"/>
    <w:rsid w:val="003E11C1"/>
    <w:rsid w:val="003E47F9"/>
    <w:rsid w:val="003F0A18"/>
    <w:rsid w:val="003F32ED"/>
    <w:rsid w:val="003F3EC5"/>
    <w:rsid w:val="003F44FC"/>
    <w:rsid w:val="003F4772"/>
    <w:rsid w:val="003F5A52"/>
    <w:rsid w:val="00402F87"/>
    <w:rsid w:val="004056C0"/>
    <w:rsid w:val="00405A52"/>
    <w:rsid w:val="00407238"/>
    <w:rsid w:val="004078BD"/>
    <w:rsid w:val="00407A29"/>
    <w:rsid w:val="0041013F"/>
    <w:rsid w:val="00410290"/>
    <w:rsid w:val="00413EC4"/>
    <w:rsid w:val="00414EB9"/>
    <w:rsid w:val="00415660"/>
    <w:rsid w:val="004173A8"/>
    <w:rsid w:val="00421B5C"/>
    <w:rsid w:val="004221F4"/>
    <w:rsid w:val="00423BBE"/>
    <w:rsid w:val="00424874"/>
    <w:rsid w:val="00425B23"/>
    <w:rsid w:val="00430C61"/>
    <w:rsid w:val="0043224D"/>
    <w:rsid w:val="00433910"/>
    <w:rsid w:val="0043669C"/>
    <w:rsid w:val="004366EC"/>
    <w:rsid w:val="0043677F"/>
    <w:rsid w:val="00440252"/>
    <w:rsid w:val="004404A6"/>
    <w:rsid w:val="00440CE5"/>
    <w:rsid w:val="0044270D"/>
    <w:rsid w:val="004447FA"/>
    <w:rsid w:val="004454B4"/>
    <w:rsid w:val="0044593A"/>
    <w:rsid w:val="00447684"/>
    <w:rsid w:val="00447972"/>
    <w:rsid w:val="00447994"/>
    <w:rsid w:val="00450365"/>
    <w:rsid w:val="004508E1"/>
    <w:rsid w:val="00450B88"/>
    <w:rsid w:val="00451353"/>
    <w:rsid w:val="004515A0"/>
    <w:rsid w:val="004520DA"/>
    <w:rsid w:val="00452471"/>
    <w:rsid w:val="00453E1C"/>
    <w:rsid w:val="004543E4"/>
    <w:rsid w:val="00455B29"/>
    <w:rsid w:val="00456362"/>
    <w:rsid w:val="00462CFE"/>
    <w:rsid w:val="00470382"/>
    <w:rsid w:val="00470F3C"/>
    <w:rsid w:val="00472396"/>
    <w:rsid w:val="00476C2E"/>
    <w:rsid w:val="00480652"/>
    <w:rsid w:val="00481BA6"/>
    <w:rsid w:val="0048784D"/>
    <w:rsid w:val="004903BA"/>
    <w:rsid w:val="00491D2E"/>
    <w:rsid w:val="004928C7"/>
    <w:rsid w:val="00493529"/>
    <w:rsid w:val="00494FBF"/>
    <w:rsid w:val="00497FC3"/>
    <w:rsid w:val="004A2CBF"/>
    <w:rsid w:val="004A2FE4"/>
    <w:rsid w:val="004A4F41"/>
    <w:rsid w:val="004A5A24"/>
    <w:rsid w:val="004A5F1B"/>
    <w:rsid w:val="004B1439"/>
    <w:rsid w:val="004B1ACF"/>
    <w:rsid w:val="004B44A7"/>
    <w:rsid w:val="004B574D"/>
    <w:rsid w:val="004B5E44"/>
    <w:rsid w:val="004B700B"/>
    <w:rsid w:val="004C00FC"/>
    <w:rsid w:val="004C2767"/>
    <w:rsid w:val="004C2D38"/>
    <w:rsid w:val="004C32B0"/>
    <w:rsid w:val="004C33D2"/>
    <w:rsid w:val="004C620A"/>
    <w:rsid w:val="004C7BA9"/>
    <w:rsid w:val="004D1B0B"/>
    <w:rsid w:val="004D4B17"/>
    <w:rsid w:val="004D5C81"/>
    <w:rsid w:val="004E1B19"/>
    <w:rsid w:val="004E3760"/>
    <w:rsid w:val="004E4C37"/>
    <w:rsid w:val="004F252F"/>
    <w:rsid w:val="004F5946"/>
    <w:rsid w:val="004F6A72"/>
    <w:rsid w:val="004F7B1E"/>
    <w:rsid w:val="0050606C"/>
    <w:rsid w:val="005060D9"/>
    <w:rsid w:val="00513910"/>
    <w:rsid w:val="0051456F"/>
    <w:rsid w:val="005202D3"/>
    <w:rsid w:val="005205B7"/>
    <w:rsid w:val="00521921"/>
    <w:rsid w:val="00521BE9"/>
    <w:rsid w:val="00524699"/>
    <w:rsid w:val="00525C68"/>
    <w:rsid w:val="00527A06"/>
    <w:rsid w:val="00530DC0"/>
    <w:rsid w:val="00531315"/>
    <w:rsid w:val="00533555"/>
    <w:rsid w:val="00533FC1"/>
    <w:rsid w:val="005407A0"/>
    <w:rsid w:val="0054239E"/>
    <w:rsid w:val="00545066"/>
    <w:rsid w:val="00547428"/>
    <w:rsid w:val="00552AD3"/>
    <w:rsid w:val="00552F1B"/>
    <w:rsid w:val="00553033"/>
    <w:rsid w:val="00553F3F"/>
    <w:rsid w:val="00554646"/>
    <w:rsid w:val="00555C1D"/>
    <w:rsid w:val="00557E22"/>
    <w:rsid w:val="005609B4"/>
    <w:rsid w:val="00562606"/>
    <w:rsid w:val="00562E56"/>
    <w:rsid w:val="00565648"/>
    <w:rsid w:val="0056682A"/>
    <w:rsid w:val="00567CD1"/>
    <w:rsid w:val="005709C6"/>
    <w:rsid w:val="00571EE0"/>
    <w:rsid w:val="00575293"/>
    <w:rsid w:val="0057670A"/>
    <w:rsid w:val="0057750C"/>
    <w:rsid w:val="005777FB"/>
    <w:rsid w:val="00577AAD"/>
    <w:rsid w:val="005829B7"/>
    <w:rsid w:val="00586863"/>
    <w:rsid w:val="00586A86"/>
    <w:rsid w:val="00586E1C"/>
    <w:rsid w:val="00587295"/>
    <w:rsid w:val="005875A0"/>
    <w:rsid w:val="00592821"/>
    <w:rsid w:val="00593461"/>
    <w:rsid w:val="00593ACF"/>
    <w:rsid w:val="00595C76"/>
    <w:rsid w:val="00595CA7"/>
    <w:rsid w:val="005A13E1"/>
    <w:rsid w:val="005A1D28"/>
    <w:rsid w:val="005A70D3"/>
    <w:rsid w:val="005B0EDB"/>
    <w:rsid w:val="005B1696"/>
    <w:rsid w:val="005B4DBE"/>
    <w:rsid w:val="005B591A"/>
    <w:rsid w:val="005C1877"/>
    <w:rsid w:val="005C3C98"/>
    <w:rsid w:val="005C475C"/>
    <w:rsid w:val="005C54E3"/>
    <w:rsid w:val="005C59F5"/>
    <w:rsid w:val="005C6A89"/>
    <w:rsid w:val="005C7581"/>
    <w:rsid w:val="005D19CD"/>
    <w:rsid w:val="005D71F5"/>
    <w:rsid w:val="005E1B22"/>
    <w:rsid w:val="005E4D05"/>
    <w:rsid w:val="005E4DF7"/>
    <w:rsid w:val="005E6150"/>
    <w:rsid w:val="005E645F"/>
    <w:rsid w:val="005E7A7F"/>
    <w:rsid w:val="005F106F"/>
    <w:rsid w:val="005F1BA4"/>
    <w:rsid w:val="005F30FB"/>
    <w:rsid w:val="00602CA7"/>
    <w:rsid w:val="00603449"/>
    <w:rsid w:val="00603573"/>
    <w:rsid w:val="00604434"/>
    <w:rsid w:val="006047DD"/>
    <w:rsid w:val="00604BC4"/>
    <w:rsid w:val="006077AD"/>
    <w:rsid w:val="00612970"/>
    <w:rsid w:val="00614852"/>
    <w:rsid w:val="00615F12"/>
    <w:rsid w:val="0061773D"/>
    <w:rsid w:val="00617959"/>
    <w:rsid w:val="00621C29"/>
    <w:rsid w:val="00623A6B"/>
    <w:rsid w:val="00623A74"/>
    <w:rsid w:val="00625E2C"/>
    <w:rsid w:val="00625E5B"/>
    <w:rsid w:val="00626BE3"/>
    <w:rsid w:val="00627216"/>
    <w:rsid w:val="00630249"/>
    <w:rsid w:val="0063151A"/>
    <w:rsid w:val="00632926"/>
    <w:rsid w:val="00634044"/>
    <w:rsid w:val="0063690F"/>
    <w:rsid w:val="00640D4F"/>
    <w:rsid w:val="006432F7"/>
    <w:rsid w:val="006437E2"/>
    <w:rsid w:val="00645EEE"/>
    <w:rsid w:val="0064600C"/>
    <w:rsid w:val="00652DBC"/>
    <w:rsid w:val="00654944"/>
    <w:rsid w:val="00654D24"/>
    <w:rsid w:val="006557C8"/>
    <w:rsid w:val="00655985"/>
    <w:rsid w:val="006566A9"/>
    <w:rsid w:val="00657791"/>
    <w:rsid w:val="0066011B"/>
    <w:rsid w:val="0066239A"/>
    <w:rsid w:val="006630C3"/>
    <w:rsid w:val="006672DC"/>
    <w:rsid w:val="0067016B"/>
    <w:rsid w:val="0067086A"/>
    <w:rsid w:val="00670DC5"/>
    <w:rsid w:val="00673E1D"/>
    <w:rsid w:val="0067773B"/>
    <w:rsid w:val="00680AAD"/>
    <w:rsid w:val="00681341"/>
    <w:rsid w:val="006833EA"/>
    <w:rsid w:val="00684250"/>
    <w:rsid w:val="0068478A"/>
    <w:rsid w:val="00685FEA"/>
    <w:rsid w:val="00687047"/>
    <w:rsid w:val="00690BC3"/>
    <w:rsid w:val="0069306C"/>
    <w:rsid w:val="00693ED4"/>
    <w:rsid w:val="006956D8"/>
    <w:rsid w:val="006A177C"/>
    <w:rsid w:val="006A17D4"/>
    <w:rsid w:val="006A1BC5"/>
    <w:rsid w:val="006A306C"/>
    <w:rsid w:val="006A5BE2"/>
    <w:rsid w:val="006B0759"/>
    <w:rsid w:val="006B0A3F"/>
    <w:rsid w:val="006B10DA"/>
    <w:rsid w:val="006B181E"/>
    <w:rsid w:val="006B228C"/>
    <w:rsid w:val="006B2F3A"/>
    <w:rsid w:val="006B4827"/>
    <w:rsid w:val="006B484B"/>
    <w:rsid w:val="006B50B2"/>
    <w:rsid w:val="006B6655"/>
    <w:rsid w:val="006B7C7B"/>
    <w:rsid w:val="006C396B"/>
    <w:rsid w:val="006C6708"/>
    <w:rsid w:val="006D2006"/>
    <w:rsid w:val="006D25C2"/>
    <w:rsid w:val="006D295D"/>
    <w:rsid w:val="006D2F5F"/>
    <w:rsid w:val="006D37AD"/>
    <w:rsid w:val="006D7AF0"/>
    <w:rsid w:val="006E269B"/>
    <w:rsid w:val="006E30D5"/>
    <w:rsid w:val="006E6C74"/>
    <w:rsid w:val="006E79B5"/>
    <w:rsid w:val="006F302F"/>
    <w:rsid w:val="006F3A79"/>
    <w:rsid w:val="006F3CF0"/>
    <w:rsid w:val="006F7C95"/>
    <w:rsid w:val="00700DCD"/>
    <w:rsid w:val="0070157E"/>
    <w:rsid w:val="00701EBF"/>
    <w:rsid w:val="0070254C"/>
    <w:rsid w:val="00705591"/>
    <w:rsid w:val="007073F6"/>
    <w:rsid w:val="00710281"/>
    <w:rsid w:val="00710B10"/>
    <w:rsid w:val="00711BB4"/>
    <w:rsid w:val="00721F06"/>
    <w:rsid w:val="00722498"/>
    <w:rsid w:val="00722F0A"/>
    <w:rsid w:val="0072687F"/>
    <w:rsid w:val="0072711A"/>
    <w:rsid w:val="00730D8F"/>
    <w:rsid w:val="007341A5"/>
    <w:rsid w:val="00741F64"/>
    <w:rsid w:val="00742320"/>
    <w:rsid w:val="00745EC2"/>
    <w:rsid w:val="00747511"/>
    <w:rsid w:val="00747662"/>
    <w:rsid w:val="00750B21"/>
    <w:rsid w:val="00754C15"/>
    <w:rsid w:val="007551F6"/>
    <w:rsid w:val="00757D85"/>
    <w:rsid w:val="00763915"/>
    <w:rsid w:val="0076609C"/>
    <w:rsid w:val="00767020"/>
    <w:rsid w:val="00767743"/>
    <w:rsid w:val="00771BD7"/>
    <w:rsid w:val="007726A9"/>
    <w:rsid w:val="00772C87"/>
    <w:rsid w:val="00775F61"/>
    <w:rsid w:val="00776082"/>
    <w:rsid w:val="007761F9"/>
    <w:rsid w:val="007800E4"/>
    <w:rsid w:val="00780B53"/>
    <w:rsid w:val="00790DE1"/>
    <w:rsid w:val="0079149C"/>
    <w:rsid w:val="00791E44"/>
    <w:rsid w:val="007934DC"/>
    <w:rsid w:val="00793676"/>
    <w:rsid w:val="007937BC"/>
    <w:rsid w:val="00795815"/>
    <w:rsid w:val="00795EFD"/>
    <w:rsid w:val="007A0549"/>
    <w:rsid w:val="007A08A1"/>
    <w:rsid w:val="007A0DF5"/>
    <w:rsid w:val="007A132F"/>
    <w:rsid w:val="007A2498"/>
    <w:rsid w:val="007A3023"/>
    <w:rsid w:val="007A533F"/>
    <w:rsid w:val="007A57D0"/>
    <w:rsid w:val="007A75E4"/>
    <w:rsid w:val="007A7669"/>
    <w:rsid w:val="007B0E33"/>
    <w:rsid w:val="007B3953"/>
    <w:rsid w:val="007B579B"/>
    <w:rsid w:val="007C0ADB"/>
    <w:rsid w:val="007C1F4F"/>
    <w:rsid w:val="007C2013"/>
    <w:rsid w:val="007C2270"/>
    <w:rsid w:val="007C5901"/>
    <w:rsid w:val="007C6001"/>
    <w:rsid w:val="007D0330"/>
    <w:rsid w:val="007D1DFB"/>
    <w:rsid w:val="007D1F41"/>
    <w:rsid w:val="007D31E8"/>
    <w:rsid w:val="007D57F9"/>
    <w:rsid w:val="007D62E9"/>
    <w:rsid w:val="007E2363"/>
    <w:rsid w:val="007E2D68"/>
    <w:rsid w:val="007E45CE"/>
    <w:rsid w:val="007E4FCB"/>
    <w:rsid w:val="007E76A4"/>
    <w:rsid w:val="007F0285"/>
    <w:rsid w:val="007F3BDF"/>
    <w:rsid w:val="007F4448"/>
    <w:rsid w:val="007F5180"/>
    <w:rsid w:val="007F5CAA"/>
    <w:rsid w:val="007F65B4"/>
    <w:rsid w:val="007F70A9"/>
    <w:rsid w:val="007F7AB5"/>
    <w:rsid w:val="00810825"/>
    <w:rsid w:val="008118A3"/>
    <w:rsid w:val="00811E6D"/>
    <w:rsid w:val="00812567"/>
    <w:rsid w:val="008129C7"/>
    <w:rsid w:val="00814513"/>
    <w:rsid w:val="008164E4"/>
    <w:rsid w:val="00817723"/>
    <w:rsid w:val="00820717"/>
    <w:rsid w:val="00820AD4"/>
    <w:rsid w:val="008210F0"/>
    <w:rsid w:val="00824513"/>
    <w:rsid w:val="00826167"/>
    <w:rsid w:val="00826E83"/>
    <w:rsid w:val="008315BF"/>
    <w:rsid w:val="00834189"/>
    <w:rsid w:val="00834A6A"/>
    <w:rsid w:val="00835D35"/>
    <w:rsid w:val="00837846"/>
    <w:rsid w:val="00837A89"/>
    <w:rsid w:val="00840628"/>
    <w:rsid w:val="00842BD4"/>
    <w:rsid w:val="00842BDF"/>
    <w:rsid w:val="00843310"/>
    <w:rsid w:val="00844C9F"/>
    <w:rsid w:val="00851087"/>
    <w:rsid w:val="008527BE"/>
    <w:rsid w:val="00855E5B"/>
    <w:rsid w:val="00860C5F"/>
    <w:rsid w:val="00862476"/>
    <w:rsid w:val="00863ABE"/>
    <w:rsid w:val="00864869"/>
    <w:rsid w:val="008657D9"/>
    <w:rsid w:val="00865DB6"/>
    <w:rsid w:val="00866C01"/>
    <w:rsid w:val="008707D1"/>
    <w:rsid w:val="00875459"/>
    <w:rsid w:val="00875B3D"/>
    <w:rsid w:val="008771D0"/>
    <w:rsid w:val="0087742C"/>
    <w:rsid w:val="0088364B"/>
    <w:rsid w:val="00884895"/>
    <w:rsid w:val="00884C65"/>
    <w:rsid w:val="008852DF"/>
    <w:rsid w:val="00887BCE"/>
    <w:rsid w:val="00891EA4"/>
    <w:rsid w:val="00892945"/>
    <w:rsid w:val="008A2BC9"/>
    <w:rsid w:val="008A3B3F"/>
    <w:rsid w:val="008A5E73"/>
    <w:rsid w:val="008A6206"/>
    <w:rsid w:val="008A695A"/>
    <w:rsid w:val="008A6F60"/>
    <w:rsid w:val="008A75A5"/>
    <w:rsid w:val="008A77D0"/>
    <w:rsid w:val="008A7AC9"/>
    <w:rsid w:val="008A7FBA"/>
    <w:rsid w:val="008B08AB"/>
    <w:rsid w:val="008B2377"/>
    <w:rsid w:val="008B2E9E"/>
    <w:rsid w:val="008B692A"/>
    <w:rsid w:val="008B7C67"/>
    <w:rsid w:val="008C19AC"/>
    <w:rsid w:val="008C1C73"/>
    <w:rsid w:val="008C1DB2"/>
    <w:rsid w:val="008C242C"/>
    <w:rsid w:val="008C2F7B"/>
    <w:rsid w:val="008C544B"/>
    <w:rsid w:val="008C7DD6"/>
    <w:rsid w:val="008D0627"/>
    <w:rsid w:val="008D1817"/>
    <w:rsid w:val="008D3475"/>
    <w:rsid w:val="008D4AC9"/>
    <w:rsid w:val="008D50F8"/>
    <w:rsid w:val="008D5B1C"/>
    <w:rsid w:val="008D63CE"/>
    <w:rsid w:val="008D74E3"/>
    <w:rsid w:val="008E3B69"/>
    <w:rsid w:val="008E66C1"/>
    <w:rsid w:val="008E7486"/>
    <w:rsid w:val="008E75DA"/>
    <w:rsid w:val="008F2CA9"/>
    <w:rsid w:val="008F4878"/>
    <w:rsid w:val="008F4C97"/>
    <w:rsid w:val="008F5D02"/>
    <w:rsid w:val="008F5F0A"/>
    <w:rsid w:val="008F7044"/>
    <w:rsid w:val="008F7214"/>
    <w:rsid w:val="00900243"/>
    <w:rsid w:val="009008BC"/>
    <w:rsid w:val="00900EFA"/>
    <w:rsid w:val="0090365C"/>
    <w:rsid w:val="009054A3"/>
    <w:rsid w:val="00907E74"/>
    <w:rsid w:val="00913473"/>
    <w:rsid w:val="009135AB"/>
    <w:rsid w:val="00913CB7"/>
    <w:rsid w:val="00917EAE"/>
    <w:rsid w:val="00923D87"/>
    <w:rsid w:val="00926336"/>
    <w:rsid w:val="009315A6"/>
    <w:rsid w:val="0093181D"/>
    <w:rsid w:val="00931851"/>
    <w:rsid w:val="00932207"/>
    <w:rsid w:val="00932AE7"/>
    <w:rsid w:val="009335E5"/>
    <w:rsid w:val="00937EE1"/>
    <w:rsid w:val="009406D9"/>
    <w:rsid w:val="0094089D"/>
    <w:rsid w:val="00940D19"/>
    <w:rsid w:val="009411D5"/>
    <w:rsid w:val="009423A7"/>
    <w:rsid w:val="00942B2A"/>
    <w:rsid w:val="00946085"/>
    <w:rsid w:val="00946697"/>
    <w:rsid w:val="00946FD6"/>
    <w:rsid w:val="00947A86"/>
    <w:rsid w:val="00951447"/>
    <w:rsid w:val="00952437"/>
    <w:rsid w:val="00952BAC"/>
    <w:rsid w:val="009533E9"/>
    <w:rsid w:val="00953F93"/>
    <w:rsid w:val="00954C72"/>
    <w:rsid w:val="00956062"/>
    <w:rsid w:val="00956DD7"/>
    <w:rsid w:val="009579E0"/>
    <w:rsid w:val="00960191"/>
    <w:rsid w:val="0096040F"/>
    <w:rsid w:val="009615D1"/>
    <w:rsid w:val="0096377F"/>
    <w:rsid w:val="00963B9C"/>
    <w:rsid w:val="009663CF"/>
    <w:rsid w:val="00966A88"/>
    <w:rsid w:val="009724D4"/>
    <w:rsid w:val="00973203"/>
    <w:rsid w:val="00973235"/>
    <w:rsid w:val="0097431E"/>
    <w:rsid w:val="009750BF"/>
    <w:rsid w:val="0097799C"/>
    <w:rsid w:val="0098038B"/>
    <w:rsid w:val="00983972"/>
    <w:rsid w:val="009843F2"/>
    <w:rsid w:val="00985DAC"/>
    <w:rsid w:val="00985F08"/>
    <w:rsid w:val="009862B6"/>
    <w:rsid w:val="00986C3C"/>
    <w:rsid w:val="00987961"/>
    <w:rsid w:val="00987EFB"/>
    <w:rsid w:val="00991213"/>
    <w:rsid w:val="009912E9"/>
    <w:rsid w:val="00993351"/>
    <w:rsid w:val="00993FF5"/>
    <w:rsid w:val="009956FD"/>
    <w:rsid w:val="00996536"/>
    <w:rsid w:val="00996FFF"/>
    <w:rsid w:val="00997BB8"/>
    <w:rsid w:val="009A332A"/>
    <w:rsid w:val="009A38E5"/>
    <w:rsid w:val="009A3C64"/>
    <w:rsid w:val="009A4D38"/>
    <w:rsid w:val="009A6540"/>
    <w:rsid w:val="009B1492"/>
    <w:rsid w:val="009B33FE"/>
    <w:rsid w:val="009B5D6D"/>
    <w:rsid w:val="009B76E2"/>
    <w:rsid w:val="009C27B8"/>
    <w:rsid w:val="009C28B4"/>
    <w:rsid w:val="009C35AF"/>
    <w:rsid w:val="009C57A2"/>
    <w:rsid w:val="009C611F"/>
    <w:rsid w:val="009C7E28"/>
    <w:rsid w:val="009D008A"/>
    <w:rsid w:val="009D0DA1"/>
    <w:rsid w:val="009D32BD"/>
    <w:rsid w:val="009D36CA"/>
    <w:rsid w:val="009D3EAC"/>
    <w:rsid w:val="009D5E1F"/>
    <w:rsid w:val="009D6BA3"/>
    <w:rsid w:val="009D797D"/>
    <w:rsid w:val="009D7BA6"/>
    <w:rsid w:val="009E0651"/>
    <w:rsid w:val="009E2827"/>
    <w:rsid w:val="009E2B7A"/>
    <w:rsid w:val="009E66C7"/>
    <w:rsid w:val="009E7D8A"/>
    <w:rsid w:val="009F2B5E"/>
    <w:rsid w:val="009F3A2C"/>
    <w:rsid w:val="009F481D"/>
    <w:rsid w:val="009F4B41"/>
    <w:rsid w:val="009F5530"/>
    <w:rsid w:val="009F6830"/>
    <w:rsid w:val="009F71A2"/>
    <w:rsid w:val="009F71FE"/>
    <w:rsid w:val="00A00D2E"/>
    <w:rsid w:val="00A0359D"/>
    <w:rsid w:val="00A049CB"/>
    <w:rsid w:val="00A057A5"/>
    <w:rsid w:val="00A107B2"/>
    <w:rsid w:val="00A1082D"/>
    <w:rsid w:val="00A10D13"/>
    <w:rsid w:val="00A1194C"/>
    <w:rsid w:val="00A126FD"/>
    <w:rsid w:val="00A1361D"/>
    <w:rsid w:val="00A147DA"/>
    <w:rsid w:val="00A20E6B"/>
    <w:rsid w:val="00A21F9B"/>
    <w:rsid w:val="00A22CCE"/>
    <w:rsid w:val="00A23DBC"/>
    <w:rsid w:val="00A24099"/>
    <w:rsid w:val="00A2457E"/>
    <w:rsid w:val="00A24FC6"/>
    <w:rsid w:val="00A3163A"/>
    <w:rsid w:val="00A3258C"/>
    <w:rsid w:val="00A33B70"/>
    <w:rsid w:val="00A34114"/>
    <w:rsid w:val="00A358D2"/>
    <w:rsid w:val="00A369AF"/>
    <w:rsid w:val="00A41BF8"/>
    <w:rsid w:val="00A456C4"/>
    <w:rsid w:val="00A46FDA"/>
    <w:rsid w:val="00A47DB2"/>
    <w:rsid w:val="00A505DB"/>
    <w:rsid w:val="00A50C0F"/>
    <w:rsid w:val="00A52032"/>
    <w:rsid w:val="00A52068"/>
    <w:rsid w:val="00A52B1E"/>
    <w:rsid w:val="00A538D1"/>
    <w:rsid w:val="00A56BD2"/>
    <w:rsid w:val="00A60F5A"/>
    <w:rsid w:val="00A60F5E"/>
    <w:rsid w:val="00A635A1"/>
    <w:rsid w:val="00A64468"/>
    <w:rsid w:val="00A655CF"/>
    <w:rsid w:val="00A6584D"/>
    <w:rsid w:val="00A668DC"/>
    <w:rsid w:val="00A677C5"/>
    <w:rsid w:val="00A7323C"/>
    <w:rsid w:val="00A740A0"/>
    <w:rsid w:val="00A74D30"/>
    <w:rsid w:val="00A7690F"/>
    <w:rsid w:val="00A77C78"/>
    <w:rsid w:val="00A81D20"/>
    <w:rsid w:val="00A8255C"/>
    <w:rsid w:val="00A82630"/>
    <w:rsid w:val="00A830A1"/>
    <w:rsid w:val="00A85E9A"/>
    <w:rsid w:val="00A87228"/>
    <w:rsid w:val="00A87C49"/>
    <w:rsid w:val="00A90C03"/>
    <w:rsid w:val="00A9123D"/>
    <w:rsid w:val="00A96242"/>
    <w:rsid w:val="00A9649F"/>
    <w:rsid w:val="00A964CC"/>
    <w:rsid w:val="00AA0FF2"/>
    <w:rsid w:val="00AA37A1"/>
    <w:rsid w:val="00AA38EF"/>
    <w:rsid w:val="00AA3B4C"/>
    <w:rsid w:val="00AA5204"/>
    <w:rsid w:val="00AA6229"/>
    <w:rsid w:val="00AA6734"/>
    <w:rsid w:val="00AA6BEF"/>
    <w:rsid w:val="00AB07CB"/>
    <w:rsid w:val="00AB0B6F"/>
    <w:rsid w:val="00AB2A54"/>
    <w:rsid w:val="00AB2FD2"/>
    <w:rsid w:val="00AB30DB"/>
    <w:rsid w:val="00AB4195"/>
    <w:rsid w:val="00AB4C91"/>
    <w:rsid w:val="00AB4FE8"/>
    <w:rsid w:val="00AB539F"/>
    <w:rsid w:val="00AB78ED"/>
    <w:rsid w:val="00AC3FEC"/>
    <w:rsid w:val="00AC4898"/>
    <w:rsid w:val="00AC5742"/>
    <w:rsid w:val="00AC64AA"/>
    <w:rsid w:val="00AC6548"/>
    <w:rsid w:val="00AC6D15"/>
    <w:rsid w:val="00AD1706"/>
    <w:rsid w:val="00AD490E"/>
    <w:rsid w:val="00AD6380"/>
    <w:rsid w:val="00AD6E37"/>
    <w:rsid w:val="00AE0D17"/>
    <w:rsid w:val="00AE39B1"/>
    <w:rsid w:val="00AE3B28"/>
    <w:rsid w:val="00AE53E7"/>
    <w:rsid w:val="00AE5995"/>
    <w:rsid w:val="00AE5C4A"/>
    <w:rsid w:val="00AE6690"/>
    <w:rsid w:val="00AE73E3"/>
    <w:rsid w:val="00AE7C04"/>
    <w:rsid w:val="00AF0240"/>
    <w:rsid w:val="00AF115A"/>
    <w:rsid w:val="00B003A0"/>
    <w:rsid w:val="00B01EED"/>
    <w:rsid w:val="00B0671E"/>
    <w:rsid w:val="00B122D2"/>
    <w:rsid w:val="00B12B5A"/>
    <w:rsid w:val="00B130FB"/>
    <w:rsid w:val="00B21A45"/>
    <w:rsid w:val="00B226FD"/>
    <w:rsid w:val="00B24312"/>
    <w:rsid w:val="00B25208"/>
    <w:rsid w:val="00B26852"/>
    <w:rsid w:val="00B27495"/>
    <w:rsid w:val="00B30A11"/>
    <w:rsid w:val="00B31522"/>
    <w:rsid w:val="00B31E7E"/>
    <w:rsid w:val="00B329DC"/>
    <w:rsid w:val="00B33487"/>
    <w:rsid w:val="00B338FF"/>
    <w:rsid w:val="00B375D2"/>
    <w:rsid w:val="00B40AC7"/>
    <w:rsid w:val="00B41435"/>
    <w:rsid w:val="00B43DAD"/>
    <w:rsid w:val="00B4458D"/>
    <w:rsid w:val="00B46CAA"/>
    <w:rsid w:val="00B51FAF"/>
    <w:rsid w:val="00B52295"/>
    <w:rsid w:val="00B52C4F"/>
    <w:rsid w:val="00B55268"/>
    <w:rsid w:val="00B5535B"/>
    <w:rsid w:val="00B55531"/>
    <w:rsid w:val="00B55F78"/>
    <w:rsid w:val="00B56EDB"/>
    <w:rsid w:val="00B57AA7"/>
    <w:rsid w:val="00B6054F"/>
    <w:rsid w:val="00B60848"/>
    <w:rsid w:val="00B6196C"/>
    <w:rsid w:val="00B61C94"/>
    <w:rsid w:val="00B620FB"/>
    <w:rsid w:val="00B6253A"/>
    <w:rsid w:val="00B6349D"/>
    <w:rsid w:val="00B64DB3"/>
    <w:rsid w:val="00B66215"/>
    <w:rsid w:val="00B66CD4"/>
    <w:rsid w:val="00B7004E"/>
    <w:rsid w:val="00B72200"/>
    <w:rsid w:val="00B72764"/>
    <w:rsid w:val="00B755EF"/>
    <w:rsid w:val="00B75E09"/>
    <w:rsid w:val="00B761A0"/>
    <w:rsid w:val="00B76BBD"/>
    <w:rsid w:val="00B76DD1"/>
    <w:rsid w:val="00B822ED"/>
    <w:rsid w:val="00B83575"/>
    <w:rsid w:val="00B84D8A"/>
    <w:rsid w:val="00B917D3"/>
    <w:rsid w:val="00B924FB"/>
    <w:rsid w:val="00B9352A"/>
    <w:rsid w:val="00B94472"/>
    <w:rsid w:val="00B94991"/>
    <w:rsid w:val="00B9550B"/>
    <w:rsid w:val="00B96021"/>
    <w:rsid w:val="00B96B9F"/>
    <w:rsid w:val="00B97514"/>
    <w:rsid w:val="00BA134F"/>
    <w:rsid w:val="00BA1372"/>
    <w:rsid w:val="00BA20E5"/>
    <w:rsid w:val="00BA42C7"/>
    <w:rsid w:val="00BA5AB6"/>
    <w:rsid w:val="00BB0E93"/>
    <w:rsid w:val="00BB1369"/>
    <w:rsid w:val="00BB4C36"/>
    <w:rsid w:val="00BB5846"/>
    <w:rsid w:val="00BB5A37"/>
    <w:rsid w:val="00BB6A6F"/>
    <w:rsid w:val="00BB7357"/>
    <w:rsid w:val="00BC178E"/>
    <w:rsid w:val="00BC1D6A"/>
    <w:rsid w:val="00BC1F4F"/>
    <w:rsid w:val="00BC326C"/>
    <w:rsid w:val="00BC4223"/>
    <w:rsid w:val="00BC6566"/>
    <w:rsid w:val="00BC67DC"/>
    <w:rsid w:val="00BC6A2A"/>
    <w:rsid w:val="00BD19DD"/>
    <w:rsid w:val="00BD1AB6"/>
    <w:rsid w:val="00BD5C4E"/>
    <w:rsid w:val="00BD73C3"/>
    <w:rsid w:val="00BE2D97"/>
    <w:rsid w:val="00BE3EDA"/>
    <w:rsid w:val="00BE443C"/>
    <w:rsid w:val="00BE489C"/>
    <w:rsid w:val="00BE4D25"/>
    <w:rsid w:val="00BE6162"/>
    <w:rsid w:val="00BE6ABE"/>
    <w:rsid w:val="00BF1838"/>
    <w:rsid w:val="00BF45E1"/>
    <w:rsid w:val="00BF649B"/>
    <w:rsid w:val="00C001D1"/>
    <w:rsid w:val="00C03015"/>
    <w:rsid w:val="00C034C4"/>
    <w:rsid w:val="00C04121"/>
    <w:rsid w:val="00C06BDF"/>
    <w:rsid w:val="00C10934"/>
    <w:rsid w:val="00C115DE"/>
    <w:rsid w:val="00C12847"/>
    <w:rsid w:val="00C12EB3"/>
    <w:rsid w:val="00C13309"/>
    <w:rsid w:val="00C1398A"/>
    <w:rsid w:val="00C1474D"/>
    <w:rsid w:val="00C14C09"/>
    <w:rsid w:val="00C167D4"/>
    <w:rsid w:val="00C17126"/>
    <w:rsid w:val="00C22DC8"/>
    <w:rsid w:val="00C236A6"/>
    <w:rsid w:val="00C237D0"/>
    <w:rsid w:val="00C24A4F"/>
    <w:rsid w:val="00C26547"/>
    <w:rsid w:val="00C32739"/>
    <w:rsid w:val="00C32ACC"/>
    <w:rsid w:val="00C3427C"/>
    <w:rsid w:val="00C34281"/>
    <w:rsid w:val="00C35338"/>
    <w:rsid w:val="00C36F6B"/>
    <w:rsid w:val="00C3751F"/>
    <w:rsid w:val="00C40679"/>
    <w:rsid w:val="00C40874"/>
    <w:rsid w:val="00C408AF"/>
    <w:rsid w:val="00C45942"/>
    <w:rsid w:val="00C460D7"/>
    <w:rsid w:val="00C53A98"/>
    <w:rsid w:val="00C53D02"/>
    <w:rsid w:val="00C5464D"/>
    <w:rsid w:val="00C5568C"/>
    <w:rsid w:val="00C5785A"/>
    <w:rsid w:val="00C57CBC"/>
    <w:rsid w:val="00C60305"/>
    <w:rsid w:val="00C60B35"/>
    <w:rsid w:val="00C60C8E"/>
    <w:rsid w:val="00C64554"/>
    <w:rsid w:val="00C6485C"/>
    <w:rsid w:val="00C66D1E"/>
    <w:rsid w:val="00C7344B"/>
    <w:rsid w:val="00C7519F"/>
    <w:rsid w:val="00C75C33"/>
    <w:rsid w:val="00C75E37"/>
    <w:rsid w:val="00C776A2"/>
    <w:rsid w:val="00C8413B"/>
    <w:rsid w:val="00C84AEF"/>
    <w:rsid w:val="00C86064"/>
    <w:rsid w:val="00C91C5D"/>
    <w:rsid w:val="00C9255F"/>
    <w:rsid w:val="00C9455A"/>
    <w:rsid w:val="00C970F9"/>
    <w:rsid w:val="00C973D3"/>
    <w:rsid w:val="00CA0022"/>
    <w:rsid w:val="00CA0AC1"/>
    <w:rsid w:val="00CA4E56"/>
    <w:rsid w:val="00CA4FB5"/>
    <w:rsid w:val="00CA5E96"/>
    <w:rsid w:val="00CA6D63"/>
    <w:rsid w:val="00CA7A4C"/>
    <w:rsid w:val="00CB1347"/>
    <w:rsid w:val="00CB1382"/>
    <w:rsid w:val="00CB14DA"/>
    <w:rsid w:val="00CB2637"/>
    <w:rsid w:val="00CB34C7"/>
    <w:rsid w:val="00CB45D3"/>
    <w:rsid w:val="00CB696D"/>
    <w:rsid w:val="00CB6A50"/>
    <w:rsid w:val="00CB6BA4"/>
    <w:rsid w:val="00CC01FC"/>
    <w:rsid w:val="00CC0A5E"/>
    <w:rsid w:val="00CC21E4"/>
    <w:rsid w:val="00CC2267"/>
    <w:rsid w:val="00CC2AEB"/>
    <w:rsid w:val="00CC3F72"/>
    <w:rsid w:val="00CD0498"/>
    <w:rsid w:val="00CD2CB3"/>
    <w:rsid w:val="00CD44B7"/>
    <w:rsid w:val="00CD6194"/>
    <w:rsid w:val="00CD6A6E"/>
    <w:rsid w:val="00CD6EFC"/>
    <w:rsid w:val="00CD7010"/>
    <w:rsid w:val="00CD7CA0"/>
    <w:rsid w:val="00CE169A"/>
    <w:rsid w:val="00CE2479"/>
    <w:rsid w:val="00CE64AD"/>
    <w:rsid w:val="00CE7839"/>
    <w:rsid w:val="00CF11D2"/>
    <w:rsid w:val="00CF18D0"/>
    <w:rsid w:val="00CF5C53"/>
    <w:rsid w:val="00D02666"/>
    <w:rsid w:val="00D02E15"/>
    <w:rsid w:val="00D031F9"/>
    <w:rsid w:val="00D034FA"/>
    <w:rsid w:val="00D0687B"/>
    <w:rsid w:val="00D07A7A"/>
    <w:rsid w:val="00D10613"/>
    <w:rsid w:val="00D11139"/>
    <w:rsid w:val="00D1475D"/>
    <w:rsid w:val="00D14928"/>
    <w:rsid w:val="00D15B74"/>
    <w:rsid w:val="00D20FE7"/>
    <w:rsid w:val="00D21D21"/>
    <w:rsid w:val="00D23648"/>
    <w:rsid w:val="00D25099"/>
    <w:rsid w:val="00D272B7"/>
    <w:rsid w:val="00D30038"/>
    <w:rsid w:val="00D303F6"/>
    <w:rsid w:val="00D304A2"/>
    <w:rsid w:val="00D30511"/>
    <w:rsid w:val="00D3070F"/>
    <w:rsid w:val="00D32119"/>
    <w:rsid w:val="00D328B4"/>
    <w:rsid w:val="00D329A5"/>
    <w:rsid w:val="00D411C1"/>
    <w:rsid w:val="00D412DC"/>
    <w:rsid w:val="00D414DC"/>
    <w:rsid w:val="00D42791"/>
    <w:rsid w:val="00D4387C"/>
    <w:rsid w:val="00D53FCF"/>
    <w:rsid w:val="00D55339"/>
    <w:rsid w:val="00D60243"/>
    <w:rsid w:val="00D61337"/>
    <w:rsid w:val="00D62A0C"/>
    <w:rsid w:val="00D62D6E"/>
    <w:rsid w:val="00D64A9A"/>
    <w:rsid w:val="00D6563F"/>
    <w:rsid w:val="00D663DB"/>
    <w:rsid w:val="00D665FD"/>
    <w:rsid w:val="00D66C74"/>
    <w:rsid w:val="00D670BD"/>
    <w:rsid w:val="00D71170"/>
    <w:rsid w:val="00D7155E"/>
    <w:rsid w:val="00D715CB"/>
    <w:rsid w:val="00D71653"/>
    <w:rsid w:val="00D72AE5"/>
    <w:rsid w:val="00D76CA6"/>
    <w:rsid w:val="00D813C0"/>
    <w:rsid w:val="00D819E2"/>
    <w:rsid w:val="00D82C5D"/>
    <w:rsid w:val="00D84BDA"/>
    <w:rsid w:val="00D8561C"/>
    <w:rsid w:val="00D94B9A"/>
    <w:rsid w:val="00D954F2"/>
    <w:rsid w:val="00DA105F"/>
    <w:rsid w:val="00DA311E"/>
    <w:rsid w:val="00DA550F"/>
    <w:rsid w:val="00DA5A64"/>
    <w:rsid w:val="00DA70F6"/>
    <w:rsid w:val="00DB0558"/>
    <w:rsid w:val="00DB2B40"/>
    <w:rsid w:val="00DB5569"/>
    <w:rsid w:val="00DB6808"/>
    <w:rsid w:val="00DB77F7"/>
    <w:rsid w:val="00DC3D27"/>
    <w:rsid w:val="00DC79E5"/>
    <w:rsid w:val="00DD08A5"/>
    <w:rsid w:val="00DD1978"/>
    <w:rsid w:val="00DD28C4"/>
    <w:rsid w:val="00DD2E1C"/>
    <w:rsid w:val="00DD3BE5"/>
    <w:rsid w:val="00DD448F"/>
    <w:rsid w:val="00DD4766"/>
    <w:rsid w:val="00DD47EA"/>
    <w:rsid w:val="00DD5B30"/>
    <w:rsid w:val="00DD729B"/>
    <w:rsid w:val="00DD7F81"/>
    <w:rsid w:val="00DE2E1C"/>
    <w:rsid w:val="00DE370C"/>
    <w:rsid w:val="00DE39D7"/>
    <w:rsid w:val="00DE4430"/>
    <w:rsid w:val="00DE651E"/>
    <w:rsid w:val="00DF073D"/>
    <w:rsid w:val="00DF0800"/>
    <w:rsid w:val="00DF3065"/>
    <w:rsid w:val="00DF6E3A"/>
    <w:rsid w:val="00DF6E58"/>
    <w:rsid w:val="00DF72C7"/>
    <w:rsid w:val="00DF733B"/>
    <w:rsid w:val="00E02E85"/>
    <w:rsid w:val="00E030A6"/>
    <w:rsid w:val="00E0312F"/>
    <w:rsid w:val="00E03295"/>
    <w:rsid w:val="00E0329C"/>
    <w:rsid w:val="00E035E0"/>
    <w:rsid w:val="00E10761"/>
    <w:rsid w:val="00E12433"/>
    <w:rsid w:val="00E14E18"/>
    <w:rsid w:val="00E15D1A"/>
    <w:rsid w:val="00E17CD8"/>
    <w:rsid w:val="00E20522"/>
    <w:rsid w:val="00E20E55"/>
    <w:rsid w:val="00E224CA"/>
    <w:rsid w:val="00E26C74"/>
    <w:rsid w:val="00E27E45"/>
    <w:rsid w:val="00E31D78"/>
    <w:rsid w:val="00E3252E"/>
    <w:rsid w:val="00E340F6"/>
    <w:rsid w:val="00E3510E"/>
    <w:rsid w:val="00E36780"/>
    <w:rsid w:val="00E40123"/>
    <w:rsid w:val="00E401A2"/>
    <w:rsid w:val="00E40BD5"/>
    <w:rsid w:val="00E40F49"/>
    <w:rsid w:val="00E4147C"/>
    <w:rsid w:val="00E429B1"/>
    <w:rsid w:val="00E46DD5"/>
    <w:rsid w:val="00E50167"/>
    <w:rsid w:val="00E51B5F"/>
    <w:rsid w:val="00E54407"/>
    <w:rsid w:val="00E56D29"/>
    <w:rsid w:val="00E57DCB"/>
    <w:rsid w:val="00E57E8A"/>
    <w:rsid w:val="00E57F90"/>
    <w:rsid w:val="00E60D62"/>
    <w:rsid w:val="00E615DF"/>
    <w:rsid w:val="00E622D9"/>
    <w:rsid w:val="00E63FCA"/>
    <w:rsid w:val="00E644AF"/>
    <w:rsid w:val="00E65F83"/>
    <w:rsid w:val="00E6625B"/>
    <w:rsid w:val="00E67BA1"/>
    <w:rsid w:val="00E7113E"/>
    <w:rsid w:val="00E72AE8"/>
    <w:rsid w:val="00E72C45"/>
    <w:rsid w:val="00E74A24"/>
    <w:rsid w:val="00E74D25"/>
    <w:rsid w:val="00E76AE7"/>
    <w:rsid w:val="00E77C48"/>
    <w:rsid w:val="00E825ED"/>
    <w:rsid w:val="00E82E35"/>
    <w:rsid w:val="00E84069"/>
    <w:rsid w:val="00E84ACA"/>
    <w:rsid w:val="00E8734D"/>
    <w:rsid w:val="00E957FE"/>
    <w:rsid w:val="00E974AC"/>
    <w:rsid w:val="00EA06EA"/>
    <w:rsid w:val="00EA2DC2"/>
    <w:rsid w:val="00EB1DBF"/>
    <w:rsid w:val="00EB2BCD"/>
    <w:rsid w:val="00EB68D8"/>
    <w:rsid w:val="00EB6A29"/>
    <w:rsid w:val="00EB6B37"/>
    <w:rsid w:val="00EB6C70"/>
    <w:rsid w:val="00EC1569"/>
    <w:rsid w:val="00EC321D"/>
    <w:rsid w:val="00EC5961"/>
    <w:rsid w:val="00EC5FD4"/>
    <w:rsid w:val="00EC7E61"/>
    <w:rsid w:val="00ED6A6B"/>
    <w:rsid w:val="00ED7AB9"/>
    <w:rsid w:val="00EE68EE"/>
    <w:rsid w:val="00EE7DCC"/>
    <w:rsid w:val="00EF0469"/>
    <w:rsid w:val="00EF1700"/>
    <w:rsid w:val="00EF36C9"/>
    <w:rsid w:val="00EF57E0"/>
    <w:rsid w:val="00EF58C5"/>
    <w:rsid w:val="00EF6235"/>
    <w:rsid w:val="00EF685A"/>
    <w:rsid w:val="00EF7030"/>
    <w:rsid w:val="00F00810"/>
    <w:rsid w:val="00F01C27"/>
    <w:rsid w:val="00F02373"/>
    <w:rsid w:val="00F02E18"/>
    <w:rsid w:val="00F0385E"/>
    <w:rsid w:val="00F03C51"/>
    <w:rsid w:val="00F04DCF"/>
    <w:rsid w:val="00F065CC"/>
    <w:rsid w:val="00F06DA4"/>
    <w:rsid w:val="00F07B75"/>
    <w:rsid w:val="00F07EB2"/>
    <w:rsid w:val="00F13615"/>
    <w:rsid w:val="00F14E5E"/>
    <w:rsid w:val="00F16DDE"/>
    <w:rsid w:val="00F22080"/>
    <w:rsid w:val="00F247A3"/>
    <w:rsid w:val="00F25BEE"/>
    <w:rsid w:val="00F30E59"/>
    <w:rsid w:val="00F3279D"/>
    <w:rsid w:val="00F32DF3"/>
    <w:rsid w:val="00F33454"/>
    <w:rsid w:val="00F34C19"/>
    <w:rsid w:val="00F409E8"/>
    <w:rsid w:val="00F412E8"/>
    <w:rsid w:val="00F413D3"/>
    <w:rsid w:val="00F4260B"/>
    <w:rsid w:val="00F436FB"/>
    <w:rsid w:val="00F46102"/>
    <w:rsid w:val="00F4648B"/>
    <w:rsid w:val="00F47FEB"/>
    <w:rsid w:val="00F50F2D"/>
    <w:rsid w:val="00F51410"/>
    <w:rsid w:val="00F56205"/>
    <w:rsid w:val="00F60627"/>
    <w:rsid w:val="00F60CE1"/>
    <w:rsid w:val="00F61119"/>
    <w:rsid w:val="00F63AD8"/>
    <w:rsid w:val="00F63F00"/>
    <w:rsid w:val="00F6525E"/>
    <w:rsid w:val="00F656AA"/>
    <w:rsid w:val="00F65ECC"/>
    <w:rsid w:val="00F6674C"/>
    <w:rsid w:val="00F725D4"/>
    <w:rsid w:val="00F72D6D"/>
    <w:rsid w:val="00F7335B"/>
    <w:rsid w:val="00F73C6A"/>
    <w:rsid w:val="00F740F0"/>
    <w:rsid w:val="00F74989"/>
    <w:rsid w:val="00F75512"/>
    <w:rsid w:val="00F77155"/>
    <w:rsid w:val="00F8003D"/>
    <w:rsid w:val="00F80B08"/>
    <w:rsid w:val="00F810F6"/>
    <w:rsid w:val="00F8156E"/>
    <w:rsid w:val="00F81907"/>
    <w:rsid w:val="00F837C7"/>
    <w:rsid w:val="00F843F2"/>
    <w:rsid w:val="00F84CBC"/>
    <w:rsid w:val="00F87136"/>
    <w:rsid w:val="00F929AB"/>
    <w:rsid w:val="00F93647"/>
    <w:rsid w:val="00F93FA2"/>
    <w:rsid w:val="00F94215"/>
    <w:rsid w:val="00F95AE9"/>
    <w:rsid w:val="00F969CA"/>
    <w:rsid w:val="00F97151"/>
    <w:rsid w:val="00FA1254"/>
    <w:rsid w:val="00FA1C3F"/>
    <w:rsid w:val="00FA33F0"/>
    <w:rsid w:val="00FA499B"/>
    <w:rsid w:val="00FA71CE"/>
    <w:rsid w:val="00FB15E7"/>
    <w:rsid w:val="00FB4BBD"/>
    <w:rsid w:val="00FB562A"/>
    <w:rsid w:val="00FB5F20"/>
    <w:rsid w:val="00FB6B82"/>
    <w:rsid w:val="00FB6C14"/>
    <w:rsid w:val="00FC03C2"/>
    <w:rsid w:val="00FC27A7"/>
    <w:rsid w:val="00FC2A74"/>
    <w:rsid w:val="00FC4952"/>
    <w:rsid w:val="00FC519F"/>
    <w:rsid w:val="00FC5BE8"/>
    <w:rsid w:val="00FC5F26"/>
    <w:rsid w:val="00FD196B"/>
    <w:rsid w:val="00FD4EFB"/>
    <w:rsid w:val="00FD50F9"/>
    <w:rsid w:val="00FD622C"/>
    <w:rsid w:val="00FD7ED0"/>
    <w:rsid w:val="00FE0676"/>
    <w:rsid w:val="00FE1952"/>
    <w:rsid w:val="00FE1D1C"/>
    <w:rsid w:val="00FE2076"/>
    <w:rsid w:val="00FE289B"/>
    <w:rsid w:val="00FE40CA"/>
    <w:rsid w:val="00FE4BD8"/>
    <w:rsid w:val="00FE4F0D"/>
    <w:rsid w:val="00FE58AA"/>
    <w:rsid w:val="00FE62AA"/>
    <w:rsid w:val="00FF522A"/>
    <w:rsid w:val="00FF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19E09FAD"/>
  <w15:docId w15:val="{68A461E0-6DB3-4A4E-8BBA-792AAF23A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B4DB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B4DB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D034FA"/>
  </w:style>
  <w:style w:type="paragraph" w:styleId="Textedebulles">
    <w:name w:val="Balloon Text"/>
    <w:basedOn w:val="Normal"/>
    <w:semiHidden/>
    <w:rsid w:val="00D034FA"/>
    <w:rPr>
      <w:rFonts w:ascii="Tahoma" w:hAnsi="Tahoma" w:cs="Tahoma"/>
      <w:sz w:val="16"/>
      <w:szCs w:val="16"/>
    </w:rPr>
  </w:style>
  <w:style w:type="character" w:styleId="Lienhypertexte">
    <w:name w:val="Hyperlink"/>
    <w:rsid w:val="007D1F41"/>
    <w:rPr>
      <w:color w:val="0000FF"/>
      <w:u w:val="single"/>
    </w:rPr>
  </w:style>
  <w:style w:type="character" w:styleId="Lienhypertextesuivivisit">
    <w:name w:val="FollowedHyperlink"/>
    <w:rsid w:val="00772C87"/>
    <w:rPr>
      <w:color w:val="800080"/>
      <w:u w:val="single"/>
    </w:rPr>
  </w:style>
  <w:style w:type="character" w:styleId="Accentuation">
    <w:name w:val="Emphasis"/>
    <w:qFormat/>
    <w:rsid w:val="00086E7D"/>
    <w:rPr>
      <w:i/>
      <w:iCs/>
    </w:rPr>
  </w:style>
  <w:style w:type="paragraph" w:styleId="Paragraphedeliste">
    <w:name w:val="List Paragraph"/>
    <w:basedOn w:val="Normal"/>
    <w:uiPriority w:val="34"/>
    <w:qFormat/>
    <w:rsid w:val="004A2CBF"/>
    <w:pPr>
      <w:ind w:left="720"/>
      <w:contextualSpacing/>
    </w:pPr>
  </w:style>
  <w:style w:type="table" w:styleId="Colonnesdetableau5">
    <w:name w:val="Table Columns 5"/>
    <w:basedOn w:val="TableauNormal"/>
    <w:rsid w:val="0057670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Textebrut">
    <w:name w:val="Plain Text"/>
    <w:basedOn w:val="Normal"/>
    <w:link w:val="TextebrutCar"/>
    <w:uiPriority w:val="99"/>
    <w:unhideWhenUsed/>
    <w:rsid w:val="003429D9"/>
    <w:rPr>
      <w:rFonts w:ascii="Calibri" w:eastAsia="Calibri" w:hAnsi="Calibri" w:cs="Consolas"/>
      <w:sz w:val="22"/>
      <w:szCs w:val="21"/>
      <w:lang w:val="fr-CH" w:eastAsia="en-US"/>
    </w:rPr>
  </w:style>
  <w:style w:type="character" w:customStyle="1" w:styleId="TextebrutCar">
    <w:name w:val="Texte brut Car"/>
    <w:link w:val="Textebrut"/>
    <w:uiPriority w:val="99"/>
    <w:rsid w:val="003429D9"/>
    <w:rPr>
      <w:rFonts w:ascii="Calibri" w:eastAsia="Calibri" w:hAnsi="Calibri" w:cs="Consolas"/>
      <w:sz w:val="22"/>
      <w:szCs w:val="21"/>
      <w:lang w:eastAsia="en-US"/>
    </w:rPr>
  </w:style>
  <w:style w:type="character" w:styleId="Textedelespacerserv">
    <w:name w:val="Placeholder Text"/>
    <w:uiPriority w:val="99"/>
    <w:semiHidden/>
    <w:rsid w:val="00FB562A"/>
    <w:rPr>
      <w:color w:val="808080"/>
    </w:rPr>
  </w:style>
  <w:style w:type="paragraph" w:styleId="NormalWeb">
    <w:name w:val="Normal (Web)"/>
    <w:basedOn w:val="Normal"/>
    <w:uiPriority w:val="99"/>
    <w:unhideWhenUsed/>
    <w:rsid w:val="006D7AF0"/>
    <w:pPr>
      <w:spacing w:before="100" w:beforeAutospacing="1" w:after="100" w:afterAutospacing="1"/>
    </w:pPr>
    <w:rPr>
      <w:lang w:val="fr-CH" w:eastAsia="fr-CH"/>
    </w:rPr>
  </w:style>
  <w:style w:type="character" w:styleId="lev">
    <w:name w:val="Strong"/>
    <w:basedOn w:val="Policepardfaut"/>
    <w:qFormat/>
    <w:rsid w:val="00DC79E5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7113E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AB0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sglelocle.ch/accueil/vente-de-produits-en-soutien-a-la-fsg-le-locle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ommande@fsglelocle.ch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sglelocle.ch/les-evenements/le-calendrier/?no_cache=1&amp;tx_gym_evenementlist%5Bevenement%5D=261&amp;tx_gym_evenementlist%5Baction%5D=show&amp;tx_gym_evenementlist%5Bcontroller%5D=Evenement&amp;cHash=2f903cdc2f08ab2150f75a41e1be8b8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fsglelocle.ch/les-evenements/le-calendrier/?no_cache=1&amp;tx_gym_evenementlist%5Bevenement%5D=250&amp;tx_gym_evenementlist%5Baction%5D=show&amp;tx_gym_evenementlist%5Bcontroller%5D=Evenement&amp;cHash=3c785d31d2849b64c1a6ad9c0335b906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ropbox\Gym\Comit&#233;s\2022\modeles%20et%20exemples\modele%20PV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0EB1E-73CC-4DF0-BB0D-29CC0DE68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PV</Template>
  <TotalTime>144</TotalTime>
  <Pages>2</Pages>
  <Words>535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Fête de District ARGDL (8 septembre 2012 au Locle)</vt:lpstr>
    </vt:vector>
  </TitlesOfParts>
  <Company>Garage des Trois Rois SA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Fête de District ARGDL (8 septembre 2012 au Locle)</dc:title>
  <dc:subject/>
  <dc:creator>Hug Laurent</dc:creator>
  <cp:keywords/>
  <cp:lastModifiedBy>Christophe p</cp:lastModifiedBy>
  <cp:revision>6</cp:revision>
  <cp:lastPrinted>2024-01-10T16:24:00Z</cp:lastPrinted>
  <dcterms:created xsi:type="dcterms:W3CDTF">2024-11-04T06:49:00Z</dcterms:created>
  <dcterms:modified xsi:type="dcterms:W3CDTF">2024-11-04T22:45:00Z</dcterms:modified>
</cp:coreProperties>
</file>